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AA8A6" w14:textId="29C940EB" w:rsidR="00AD7BEC" w:rsidRPr="005F0BFF" w:rsidRDefault="00A826F1" w:rsidP="005F0BFF">
      <w:pPr>
        <w:pStyle w:val="Heading1"/>
        <w:ind w:hanging="90"/>
        <w:rPr>
          <w:b w:val="0"/>
          <w:bCs w:val="0"/>
          <w:iCs/>
          <w:color w:val="3494BA" w:themeColor="accent1"/>
          <w:sz w:val="20"/>
          <w:szCs w:val="20"/>
        </w:rPr>
      </w:pPr>
      <w:r w:rsidRPr="00AD7BEC">
        <w:rPr>
          <w:iCs/>
          <w:color w:val="3494BA" w:themeColor="accent1"/>
          <w:sz w:val="28"/>
          <w:szCs w:val="28"/>
        </w:rPr>
        <w:t xml:space="preserve">Creative </w:t>
      </w:r>
      <w:r w:rsidR="00C232C7" w:rsidRPr="00AD7BEC">
        <w:rPr>
          <w:iCs/>
          <w:color w:val="3494BA" w:themeColor="accent1"/>
          <w:sz w:val="28"/>
          <w:szCs w:val="28"/>
        </w:rPr>
        <w:t xml:space="preserve">Team Coordinator </w:t>
      </w:r>
      <w:r w:rsidR="00C232C7" w:rsidRPr="00AD7BEC">
        <w:rPr>
          <w:b w:val="0"/>
          <w:bCs w:val="0"/>
          <w:iCs/>
          <w:color w:val="3494BA" w:themeColor="accent1"/>
          <w:sz w:val="28"/>
          <w:szCs w:val="28"/>
        </w:rPr>
        <w:t>/</w:t>
      </w:r>
      <w:r w:rsidR="00C232C7" w:rsidRPr="00AD7BEC">
        <w:rPr>
          <w:iCs/>
          <w:color w:val="3494BA" w:themeColor="accent1"/>
          <w:sz w:val="28"/>
          <w:szCs w:val="28"/>
        </w:rPr>
        <w:t xml:space="preserve"> </w:t>
      </w:r>
      <w:r w:rsidRPr="00AD7BEC">
        <w:rPr>
          <w:iCs/>
          <w:color w:val="3494BA" w:themeColor="accent1"/>
          <w:sz w:val="28"/>
          <w:szCs w:val="28"/>
        </w:rPr>
        <w:t xml:space="preserve">SR. </w:t>
      </w:r>
      <w:r w:rsidR="00C232C7" w:rsidRPr="00AD7BEC">
        <w:rPr>
          <w:iCs/>
          <w:color w:val="3494BA" w:themeColor="accent1"/>
          <w:sz w:val="28"/>
          <w:szCs w:val="28"/>
        </w:rPr>
        <w:t>D</w:t>
      </w:r>
      <w:r w:rsidRPr="00AD7BEC">
        <w:rPr>
          <w:iCs/>
          <w:color w:val="3494BA" w:themeColor="accent1"/>
          <w:sz w:val="28"/>
          <w:szCs w:val="28"/>
        </w:rPr>
        <w:t xml:space="preserve">esigner | </w:t>
      </w:r>
      <w:r w:rsidRPr="00BD63F7">
        <w:rPr>
          <w:b w:val="0"/>
          <w:bCs w:val="0"/>
          <w:iCs/>
          <w:color w:val="3494BA" w:themeColor="accent1"/>
          <w:sz w:val="20"/>
          <w:szCs w:val="20"/>
        </w:rPr>
        <w:t>CREATIVE PACKAGE DESIGN – CONSUMER PRODUCTS</w:t>
      </w:r>
    </w:p>
    <w:tbl>
      <w:tblPr>
        <w:tblStyle w:val="Meetingminutestable"/>
        <w:tblW w:w="5000" w:type="pct"/>
        <w:tblLook w:val="0620" w:firstRow="1" w:lastRow="0" w:firstColumn="0" w:lastColumn="0" w:noHBand="1" w:noVBand="1"/>
      </w:tblPr>
      <w:tblGrid>
        <w:gridCol w:w="10080"/>
      </w:tblGrid>
      <w:tr w:rsidR="00A826F1" w:rsidRPr="00BD1B3B" w14:paraId="116833D5" w14:textId="77777777" w:rsidTr="00A826F1">
        <w:trPr>
          <w:cnfStyle w:val="100000000000" w:firstRow="1" w:lastRow="0" w:firstColumn="0" w:lastColumn="0" w:oddVBand="0" w:evenVBand="0" w:oddHBand="0" w:evenHBand="0" w:firstRowFirstColumn="0" w:firstRowLastColumn="0" w:lastRowFirstColumn="0" w:lastRowLastColumn="0"/>
          <w:trHeight w:val="459"/>
        </w:trPr>
        <w:tc>
          <w:tcPr>
            <w:tcW w:w="5000" w:type="pct"/>
          </w:tcPr>
          <w:p w14:paraId="0C681E89" w14:textId="69F562B5" w:rsidR="00A826F1" w:rsidRPr="00A826F1" w:rsidRDefault="00A826F1" w:rsidP="00A826F1">
            <w:pPr>
              <w:ind w:left="720"/>
              <w:jc w:val="left"/>
              <w:rPr>
                <w:b w:val="0"/>
              </w:rPr>
            </w:pPr>
            <w:r>
              <w:t>Introduction</w:t>
            </w:r>
          </w:p>
        </w:tc>
      </w:tr>
    </w:tbl>
    <w:p w14:paraId="658EDCB8" w14:textId="3CD07681" w:rsidR="00A826F1" w:rsidRPr="00A826F1" w:rsidRDefault="00A826F1" w:rsidP="00A76901">
      <w:pPr>
        <w:pStyle w:val="BodyText"/>
        <w:spacing w:before="200" w:after="60" w:line="288" w:lineRule="auto"/>
        <w:jc w:val="center"/>
        <w:rPr>
          <w:rFonts w:ascii="Segoe Script" w:hAnsi="Segoe Script" w:cs="Apple Chancery"/>
          <w:i/>
          <w:color w:val="3494BA" w:themeColor="accent1"/>
          <w:sz w:val="22"/>
        </w:rPr>
      </w:pPr>
      <w:r w:rsidRPr="00A826F1">
        <w:rPr>
          <w:rFonts w:ascii="Segoe Script" w:hAnsi="Segoe Script" w:cs="Apple Chancery"/>
          <w:color w:val="3494BA" w:themeColor="accent1"/>
          <w:sz w:val="22"/>
        </w:rPr>
        <w:t xml:space="preserve">Combining </w:t>
      </w:r>
      <w:r w:rsidR="00AD7BEC">
        <w:rPr>
          <w:rFonts w:ascii="Segoe Script" w:hAnsi="Segoe Script" w:cs="Apple Chancery"/>
          <w:color w:val="3494BA" w:themeColor="accent1"/>
          <w:sz w:val="22"/>
        </w:rPr>
        <w:t xml:space="preserve">organization, design &amp; </w:t>
      </w:r>
      <w:r w:rsidRPr="00A826F1">
        <w:rPr>
          <w:rFonts w:ascii="Segoe Script" w:hAnsi="Segoe Script" w:cs="Apple Chancery"/>
          <w:color w:val="3494BA" w:themeColor="accent1"/>
          <w:sz w:val="22"/>
        </w:rPr>
        <w:t xml:space="preserve">creativity to generate </w:t>
      </w:r>
      <w:r w:rsidR="00AD7BEC">
        <w:rPr>
          <w:rFonts w:ascii="Segoe Script" w:hAnsi="Segoe Script" w:cs="Apple Chancery"/>
          <w:color w:val="3494BA" w:themeColor="accent1"/>
          <w:sz w:val="22"/>
        </w:rPr>
        <w:t xml:space="preserve">marketing &amp; </w:t>
      </w:r>
      <w:r w:rsidRPr="00A826F1">
        <w:rPr>
          <w:rFonts w:ascii="Segoe Script" w:hAnsi="Segoe Script" w:cs="Apple Chancery"/>
          <w:color w:val="3494BA" w:themeColor="accent1"/>
          <w:sz w:val="22"/>
        </w:rPr>
        <w:t>packaging</w:t>
      </w:r>
    </w:p>
    <w:p w14:paraId="521DF7B8" w14:textId="714A4B72" w:rsidR="00A826F1" w:rsidRPr="00A76901" w:rsidRDefault="00A826F1" w:rsidP="00A76901">
      <w:pPr>
        <w:pStyle w:val="BodyText"/>
        <w:spacing w:after="200" w:line="288" w:lineRule="auto"/>
        <w:jc w:val="both"/>
        <w:rPr>
          <w:rFonts w:cstheme="minorHAnsi"/>
          <w:iCs/>
        </w:rPr>
      </w:pPr>
      <w:r w:rsidRPr="00A826F1">
        <w:rPr>
          <w:rFonts w:cstheme="minorHAnsi"/>
          <w:iCs/>
        </w:rPr>
        <w:t>Extensive experience in packaging development, working on top consumer brands and entertainment properties. Innovative, results-driven, and creative professional, offering comprehensive experience in the design industry, specializing in branding, layout creation, packaging, and print production. Proven track record of developing innovative licensed packaging for iconic brands such a, Disney, Marvel, Lucas Films, Warner Bros., DC, Universal, and Nickelodeon. Equipped with magazine and catalogue layout skills.  Strong ability to work in a high volume, innovative and creative environment. Strong vision and time management skills to ensure the creative and strategic goals are met.</w:t>
      </w:r>
    </w:p>
    <w:tbl>
      <w:tblPr>
        <w:tblStyle w:val="Meetingminutestable"/>
        <w:tblW w:w="5000" w:type="pct"/>
        <w:tblLook w:val="0620" w:firstRow="1" w:lastRow="0" w:firstColumn="0" w:lastColumn="0" w:noHBand="1" w:noVBand="1"/>
      </w:tblPr>
      <w:tblGrid>
        <w:gridCol w:w="10080"/>
      </w:tblGrid>
      <w:tr w:rsidR="00A826F1" w:rsidRPr="00BD1B3B" w14:paraId="59F41F6D" w14:textId="77777777" w:rsidTr="00205AFA">
        <w:trPr>
          <w:cnfStyle w:val="100000000000" w:firstRow="1" w:lastRow="0" w:firstColumn="0" w:lastColumn="0" w:oddVBand="0" w:evenVBand="0" w:oddHBand="0" w:evenHBand="0" w:firstRowFirstColumn="0" w:firstRowLastColumn="0" w:lastRowFirstColumn="0" w:lastRowLastColumn="0"/>
          <w:trHeight w:val="459"/>
        </w:trPr>
        <w:tc>
          <w:tcPr>
            <w:tcW w:w="5000" w:type="pct"/>
          </w:tcPr>
          <w:p w14:paraId="62B5225C" w14:textId="199BED23" w:rsidR="00A826F1" w:rsidRPr="00A826F1" w:rsidRDefault="00A826F1" w:rsidP="00205AFA">
            <w:pPr>
              <w:ind w:left="720"/>
              <w:jc w:val="left"/>
              <w:rPr>
                <w:b w:val="0"/>
              </w:rPr>
            </w:pPr>
            <w:r>
              <w:t>Professional Experience</w:t>
            </w:r>
          </w:p>
        </w:tc>
      </w:tr>
    </w:tbl>
    <w:p w14:paraId="00961350" w14:textId="6D54474F" w:rsidR="002C328B" w:rsidRPr="00C232C7" w:rsidRDefault="002C328B" w:rsidP="00A76901">
      <w:pPr>
        <w:spacing w:before="200" w:after="0"/>
        <w:rPr>
          <w:b/>
          <w:bCs/>
          <w:i/>
          <w:iCs/>
          <w:color w:val="3494BA" w:themeColor="accent1"/>
        </w:rPr>
      </w:pPr>
      <w:r w:rsidRPr="00C232C7">
        <w:rPr>
          <w:b/>
          <w:bCs/>
          <w:color w:val="3494BA" w:themeColor="accent1"/>
        </w:rPr>
        <w:t xml:space="preserve">CreativelyInvited.org | </w:t>
      </w:r>
      <w:r w:rsidR="0007427C">
        <w:rPr>
          <w:color w:val="3494BA" w:themeColor="accent1"/>
          <w:sz w:val="18"/>
          <w:szCs w:val="18"/>
        </w:rPr>
        <w:t>Kissimmee, F.L</w:t>
      </w:r>
      <w:r w:rsidRPr="00C232C7">
        <w:rPr>
          <w:color w:val="3494BA" w:themeColor="accent1"/>
          <w:sz w:val="18"/>
          <w:szCs w:val="18"/>
        </w:rPr>
        <w:t>.</w:t>
      </w:r>
    </w:p>
    <w:p w14:paraId="186FA33B" w14:textId="77777777" w:rsidR="002C328B" w:rsidRDefault="002C328B" w:rsidP="002C328B">
      <w:pPr>
        <w:spacing w:after="140"/>
      </w:pPr>
      <w:r w:rsidRPr="00753CA8">
        <w:rPr>
          <w:rFonts w:ascii="Century Gothic" w:hAnsi="Century Gothic"/>
          <w:b/>
          <w:bCs/>
        </w:rPr>
        <w:t>Owner / Designer / Production</w:t>
      </w:r>
      <w:r>
        <w:t xml:space="preserve"> | Present</w:t>
      </w:r>
    </w:p>
    <w:p w14:paraId="0DD5C6A2" w14:textId="77777777" w:rsidR="002C328B" w:rsidRPr="000613AB" w:rsidRDefault="002C328B" w:rsidP="002C328B">
      <w:pPr>
        <w:rPr>
          <w:i/>
          <w:iCs/>
        </w:rPr>
      </w:pPr>
      <w:r>
        <w:t>Design, Create, Assembly and Production of invitations and more for all of life’s special moments. We always aim to deliver a product created with the greatest of care and highest of quality in mind.</w:t>
      </w:r>
    </w:p>
    <w:p w14:paraId="5D31FCAB" w14:textId="77777777" w:rsidR="002C328B" w:rsidRPr="00C232C7" w:rsidRDefault="002C328B" w:rsidP="002C328B">
      <w:pPr>
        <w:spacing w:after="0"/>
        <w:rPr>
          <w:b/>
          <w:bCs/>
          <w:i/>
          <w:iCs/>
          <w:color w:val="3494BA" w:themeColor="accent1"/>
        </w:rPr>
      </w:pPr>
      <w:r w:rsidRPr="00C232C7">
        <w:rPr>
          <w:b/>
          <w:bCs/>
          <w:color w:val="3494BA" w:themeColor="accent1"/>
        </w:rPr>
        <w:t xml:space="preserve">RUBIES II, LLC. | </w:t>
      </w:r>
      <w:r w:rsidRPr="00C232C7">
        <w:rPr>
          <w:color w:val="3494BA" w:themeColor="accent1"/>
          <w:sz w:val="18"/>
          <w:szCs w:val="18"/>
        </w:rPr>
        <w:t>Westbury, N.Y.</w:t>
      </w:r>
    </w:p>
    <w:p w14:paraId="61B71D13" w14:textId="77777777" w:rsidR="002C328B" w:rsidRDefault="002C328B" w:rsidP="002C328B">
      <w:pPr>
        <w:spacing w:after="140"/>
      </w:pPr>
      <w:r w:rsidRPr="00753CA8">
        <w:rPr>
          <w:rFonts w:ascii="Century Gothic" w:hAnsi="Century Gothic"/>
          <w:b/>
          <w:bCs/>
        </w:rPr>
        <w:t>Creative Team Coordinator</w:t>
      </w:r>
      <w:r>
        <w:t xml:space="preserve"> | December 2022 – August 2024</w:t>
      </w:r>
    </w:p>
    <w:p w14:paraId="48E3481B" w14:textId="77777777" w:rsidR="002C328B" w:rsidRPr="000613AB" w:rsidRDefault="002C328B" w:rsidP="002C328B">
      <w:pPr>
        <w:spacing w:after="160"/>
        <w:rPr>
          <w:i/>
          <w:iCs/>
        </w:rPr>
      </w:pPr>
      <w:r>
        <w:t>Delegate &amp; oversee multiple aspects related to the Creative Services/Packaging Department.</w:t>
      </w:r>
    </w:p>
    <w:p w14:paraId="5252045B" w14:textId="77777777" w:rsidR="002C328B" w:rsidRPr="00C232C7" w:rsidRDefault="002C328B" w:rsidP="002C328B">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t>Daily written communication between factories, oversea offices, company locations &amp; management on artwork released on FTP &amp; any production/shipping issues.</w:t>
      </w:r>
    </w:p>
    <w:p w14:paraId="2F7DFB04" w14:textId="77777777" w:rsidR="002C328B" w:rsidRPr="00C232C7" w:rsidRDefault="002C328B" w:rsidP="002C328B">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t>Track all licensor packaging artwork submissions and approvals to Branding Team.</w:t>
      </w:r>
    </w:p>
    <w:p w14:paraId="0F1387C5" w14:textId="77777777" w:rsidR="002C328B" w:rsidRPr="00C232C7" w:rsidRDefault="002C328B" w:rsidP="005F0BFF">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t>Delegated tasks &amp; workflow to internal Production/Packaging Design team members.</w:t>
      </w:r>
    </w:p>
    <w:p w14:paraId="7B4C56B2" w14:textId="77777777" w:rsidR="002C328B" w:rsidRPr="00C232C7" w:rsidRDefault="002C328B" w:rsidP="005F0BFF">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t>Oversee and monitor imagery &amp; retouching required for packaging department.</w:t>
      </w:r>
    </w:p>
    <w:p w14:paraId="3AA6EB77" w14:textId="77777777" w:rsidR="002C328B" w:rsidRPr="00C232C7" w:rsidRDefault="002C328B" w:rsidP="002C328B">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t>Manage specialty assignments and additional marketing duties as they arise.</w:t>
      </w:r>
    </w:p>
    <w:p w14:paraId="30A4175D" w14:textId="77777777" w:rsidR="002C328B" w:rsidRPr="00C232C7" w:rsidRDefault="002C328B" w:rsidP="002C328B">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lastRenderedPageBreak/>
        <w:t>Coordinate with Branding Team on Licensed Brands requirements, needs &amp; requests.</w:t>
      </w:r>
    </w:p>
    <w:p w14:paraId="22210A2D" w14:textId="77777777" w:rsidR="002C328B" w:rsidRPr="00C232C7" w:rsidRDefault="002C328B" w:rsidP="002C328B">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t>Collaborate with Global Design Director on Design Department tasks &amp; needs.</w:t>
      </w:r>
    </w:p>
    <w:p w14:paraId="68902D72" w14:textId="77777777" w:rsidR="002C328B" w:rsidRPr="00C232C7" w:rsidRDefault="002C328B" w:rsidP="002C328B">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t>Mediate communication among designers, brand team, sales &amp; management.</w:t>
      </w:r>
    </w:p>
    <w:p w14:paraId="7E2C6B17" w14:textId="77777777" w:rsidR="002C328B" w:rsidRPr="00C232C7" w:rsidRDefault="002C328B" w:rsidP="002C328B">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t>Digital Asset Management of image library for internal PLM system &amp; Sales/PD deck usage.</w:t>
      </w:r>
    </w:p>
    <w:p w14:paraId="09155B27" w14:textId="77777777" w:rsidR="002C328B" w:rsidRPr="00C232C7" w:rsidRDefault="002C328B" w:rsidP="002C328B">
      <w:pPr>
        <w:pStyle w:val="ListBullet"/>
        <w:tabs>
          <w:tab w:val="clear" w:pos="360"/>
          <w:tab w:val="num" w:pos="216"/>
        </w:tabs>
        <w:spacing w:before="0" w:line="240" w:lineRule="auto"/>
        <w:ind w:left="216" w:hanging="216"/>
        <w:contextualSpacing w:val="0"/>
        <w:rPr>
          <w:rFonts w:cstheme="minorHAnsi"/>
          <w:b w:val="0"/>
          <w:bCs/>
        </w:rPr>
      </w:pPr>
      <w:r w:rsidRPr="00C232C7">
        <w:rPr>
          <w:rFonts w:cstheme="minorHAnsi"/>
          <w:b w:val="0"/>
          <w:bCs/>
        </w:rPr>
        <w:t>Provides weekly status updates to Global Directors, management &amp; team members.</w:t>
      </w:r>
    </w:p>
    <w:p w14:paraId="13569C25" w14:textId="77777777" w:rsidR="002C328B" w:rsidRDefault="002C328B" w:rsidP="002C328B">
      <w:pPr>
        <w:pStyle w:val="ListBullet"/>
        <w:tabs>
          <w:tab w:val="clear" w:pos="360"/>
          <w:tab w:val="num" w:pos="216"/>
        </w:tabs>
        <w:spacing w:before="0" w:line="240" w:lineRule="auto"/>
        <w:ind w:left="216" w:hanging="216"/>
        <w:contextualSpacing w:val="0"/>
      </w:pPr>
      <w:r w:rsidRPr="00C232C7">
        <w:rPr>
          <w:rFonts w:cstheme="minorHAnsi"/>
          <w:b w:val="0"/>
          <w:bCs/>
        </w:rPr>
        <w:t>Gives assistance/guidance to on-staff proofreaders &amp; Image Librarian when needed.</w:t>
      </w:r>
    </w:p>
    <w:p w14:paraId="7CB0FB06" w14:textId="77777777" w:rsidR="002C328B" w:rsidRDefault="002C328B" w:rsidP="002C328B">
      <w:pPr>
        <w:pStyle w:val="ListBullet"/>
        <w:numPr>
          <w:ilvl w:val="0"/>
          <w:numId w:val="0"/>
        </w:numPr>
      </w:pPr>
      <w:r w:rsidRPr="00753CA8">
        <w:rPr>
          <w:rFonts w:ascii="Century Gothic" w:hAnsi="Century Gothic"/>
          <w:bCs/>
        </w:rPr>
        <w:t>Senior Packaging Designer</w:t>
      </w:r>
      <w:r>
        <w:t xml:space="preserve"> | </w:t>
      </w:r>
      <w:r w:rsidRPr="005828F8">
        <w:rPr>
          <w:b w:val="0"/>
          <w:bCs/>
        </w:rPr>
        <w:t>July 2007 – December 2022</w:t>
      </w:r>
    </w:p>
    <w:p w14:paraId="2C9B0F3D" w14:textId="77777777" w:rsidR="002C328B" w:rsidRPr="000613AB" w:rsidRDefault="002C328B" w:rsidP="002C328B">
      <w:pPr>
        <w:rPr>
          <w:i/>
          <w:iCs/>
        </w:rPr>
      </w:pPr>
      <w:r w:rsidRPr="000613AB">
        <w:t>Lead the charge to infuse innovation into the packaging division of RUBIES II, LLC. Manage the design and packaging/catalogue production for Marvel, DC Comics, Nickelodeon brands, Disney, Star Wars, Private Label Brands and Generic statements.</w:t>
      </w:r>
    </w:p>
    <w:p w14:paraId="53A46CF4"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Create strategic direction &amp; design packaging for Licensed Branded dress up, role-play product and accessories.</w:t>
      </w:r>
    </w:p>
    <w:p w14:paraId="65F4A5A7"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 xml:space="preserve">Industry expertise in formulating customized Private Label artwork and packaging for prominent retailers including </w:t>
      </w:r>
      <w:proofErr w:type="spellStart"/>
      <w:r w:rsidRPr="00C232C7">
        <w:rPr>
          <w:b w:val="0"/>
          <w:bCs/>
        </w:rPr>
        <w:t>Wal-mart</w:t>
      </w:r>
      <w:proofErr w:type="spellEnd"/>
      <w:r w:rsidRPr="00C232C7">
        <w:rPr>
          <w:b w:val="0"/>
          <w:bCs/>
        </w:rPr>
        <w:t xml:space="preserve">, Target, Amazon, BJs Wholesale, Toys R Us, </w:t>
      </w:r>
      <w:proofErr w:type="spellStart"/>
      <w:proofErr w:type="gramStart"/>
      <w:r w:rsidRPr="00C232C7">
        <w:rPr>
          <w:b w:val="0"/>
          <w:bCs/>
        </w:rPr>
        <w:t>Spencers</w:t>
      </w:r>
      <w:proofErr w:type="spellEnd"/>
      <w:r w:rsidRPr="00C232C7">
        <w:rPr>
          <w:b w:val="0"/>
          <w:bCs/>
        </w:rPr>
        <w:t xml:space="preserve">  and</w:t>
      </w:r>
      <w:proofErr w:type="gramEnd"/>
      <w:r w:rsidRPr="00C232C7">
        <w:rPr>
          <w:b w:val="0"/>
          <w:bCs/>
        </w:rPr>
        <w:t xml:space="preserve"> more.</w:t>
      </w:r>
    </w:p>
    <w:p w14:paraId="7583EFC6"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Design marketing materials to support Sales team including banners, post cards, store signs and tradeshow sale sheets.</w:t>
      </w:r>
    </w:p>
    <w:p w14:paraId="619285A6"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Creation &amp; Design of full product line catalog book design for Sales Team and Buyers.</w:t>
      </w:r>
    </w:p>
    <w:p w14:paraId="4D1E21EC"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Produce 3D mockups of packaging for Licensor and Buyer presentations and/or approvals.</w:t>
      </w:r>
    </w:p>
    <w:p w14:paraId="180834CD"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Expertly manage and organize artwork for in-house printing operations.</w:t>
      </w:r>
    </w:p>
    <w:p w14:paraId="0DDE5CB1"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Coach new and entry-level graphic designers on design and departmental processes.</w:t>
      </w:r>
    </w:p>
    <w:p w14:paraId="269698F7" w14:textId="77777777" w:rsidR="002C328B" w:rsidRDefault="002C328B" w:rsidP="002C328B">
      <w:pPr>
        <w:pStyle w:val="ListBullet"/>
        <w:tabs>
          <w:tab w:val="clear" w:pos="360"/>
          <w:tab w:val="num" w:pos="216"/>
        </w:tabs>
        <w:spacing w:before="0" w:line="240" w:lineRule="auto"/>
        <w:ind w:left="216" w:hanging="216"/>
        <w:contextualSpacing w:val="0"/>
      </w:pPr>
      <w:r w:rsidRPr="00C232C7">
        <w:rPr>
          <w:b w:val="0"/>
          <w:bCs/>
        </w:rPr>
        <w:t>Executes design solutions with consistency &amp; detail in accordance with Brand Guidelines.</w:t>
      </w:r>
    </w:p>
    <w:p w14:paraId="7A770B14" w14:textId="77777777" w:rsidR="002C328B" w:rsidRPr="00C232C7" w:rsidRDefault="002C328B" w:rsidP="002C328B">
      <w:pPr>
        <w:spacing w:after="0"/>
        <w:rPr>
          <w:b/>
          <w:bCs/>
          <w:iCs/>
          <w:color w:val="3494BA" w:themeColor="accent1"/>
        </w:rPr>
      </w:pPr>
      <w:r w:rsidRPr="00C232C7">
        <w:rPr>
          <w:b/>
          <w:bCs/>
          <w:color w:val="3494BA" w:themeColor="accent1"/>
        </w:rPr>
        <w:t xml:space="preserve">Franco-American Novelty Company LLC | </w:t>
      </w:r>
      <w:r w:rsidRPr="00C232C7">
        <w:rPr>
          <w:color w:val="3494BA" w:themeColor="accent1"/>
          <w:sz w:val="18"/>
          <w:szCs w:val="18"/>
        </w:rPr>
        <w:t>Glendale, N.Y.</w:t>
      </w:r>
    </w:p>
    <w:p w14:paraId="43F0E5D1" w14:textId="77777777" w:rsidR="002C328B" w:rsidRDefault="002C328B" w:rsidP="002C328B">
      <w:pPr>
        <w:spacing w:after="140"/>
      </w:pPr>
      <w:r w:rsidRPr="00753CA8">
        <w:rPr>
          <w:rFonts w:ascii="Century Gothic" w:hAnsi="Century Gothic"/>
          <w:b/>
          <w:bCs/>
        </w:rPr>
        <w:t>Assistant to Vice President/Assistant Art Director • Graphic Artist</w:t>
      </w:r>
      <w:r>
        <w:t xml:space="preserve"> | May 2004 – Oct 2006</w:t>
      </w:r>
    </w:p>
    <w:p w14:paraId="0BAD5DF8" w14:textId="77777777" w:rsidR="002C328B" w:rsidRPr="000613AB" w:rsidRDefault="002C328B" w:rsidP="002C328B">
      <w:pPr>
        <w:rPr>
          <w:i/>
          <w:iCs/>
        </w:rPr>
      </w:pPr>
      <w:r w:rsidRPr="000613AB">
        <w:t>Generated innovative layout designs for merchandise catalog and packaging. Produced creative invitation designs for special events, impactful advertisements for fundraisers, benefits &amp; charity events.</w:t>
      </w:r>
    </w:p>
    <w:p w14:paraId="14FA9ACF"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Strong skills in producing flyers to promote product at trade shows to gain incremental business.</w:t>
      </w:r>
    </w:p>
    <w:p w14:paraId="6D11B503"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Submit artwork packaging requests to Oversee offices/vendors for production.</w:t>
      </w:r>
    </w:p>
    <w:p w14:paraId="5B5A2EAC"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Coordinated sample artwork with print shops for magazine and editorial prints.</w:t>
      </w:r>
    </w:p>
    <w:p w14:paraId="2DBD5C9E" w14:textId="77777777" w:rsidR="002C328B" w:rsidRPr="00C232C7" w:rsidRDefault="002C328B" w:rsidP="002C328B">
      <w:pPr>
        <w:pStyle w:val="ListBullet"/>
        <w:tabs>
          <w:tab w:val="clear" w:pos="360"/>
          <w:tab w:val="num" w:pos="216"/>
        </w:tabs>
        <w:spacing w:before="0" w:line="240" w:lineRule="auto"/>
        <w:ind w:left="216" w:hanging="216"/>
        <w:contextualSpacing w:val="0"/>
        <w:rPr>
          <w:b w:val="0"/>
          <w:bCs/>
        </w:rPr>
      </w:pPr>
      <w:r w:rsidRPr="00C232C7">
        <w:rPr>
          <w:b w:val="0"/>
          <w:bCs/>
        </w:rPr>
        <w:t>Expertise in filling out clients’ image requests for website or print formats.</w:t>
      </w:r>
    </w:p>
    <w:p w14:paraId="540518F0" w14:textId="3621448F" w:rsidR="00E522DA" w:rsidRDefault="002C328B" w:rsidP="00A76901">
      <w:pPr>
        <w:pStyle w:val="ListBullet"/>
        <w:tabs>
          <w:tab w:val="clear" w:pos="360"/>
          <w:tab w:val="num" w:pos="216"/>
        </w:tabs>
        <w:spacing w:before="0" w:after="200" w:line="240" w:lineRule="auto"/>
        <w:ind w:left="216" w:hanging="216"/>
        <w:contextualSpacing w:val="0"/>
      </w:pPr>
      <w:r w:rsidRPr="00C232C7">
        <w:rPr>
          <w:b w:val="0"/>
          <w:bCs/>
        </w:rPr>
        <w:t>Direct all photo shoots of product for catalogue and consumer website imagery.</w:t>
      </w:r>
    </w:p>
    <w:tbl>
      <w:tblPr>
        <w:tblStyle w:val="Meetingminutestable"/>
        <w:tblW w:w="5000" w:type="pct"/>
        <w:tblLook w:val="0620" w:firstRow="1" w:lastRow="0" w:firstColumn="0" w:lastColumn="0" w:noHBand="1" w:noVBand="1"/>
      </w:tblPr>
      <w:tblGrid>
        <w:gridCol w:w="10080"/>
      </w:tblGrid>
      <w:tr w:rsidR="00E522DA" w:rsidRPr="00BD1B3B" w14:paraId="601145FC" w14:textId="77777777" w:rsidTr="00205AFA">
        <w:trPr>
          <w:cnfStyle w:val="100000000000" w:firstRow="1" w:lastRow="0" w:firstColumn="0" w:lastColumn="0" w:oddVBand="0" w:evenVBand="0" w:oddHBand="0" w:evenHBand="0" w:firstRowFirstColumn="0" w:firstRowLastColumn="0" w:lastRowFirstColumn="0" w:lastRowLastColumn="0"/>
          <w:trHeight w:val="459"/>
        </w:trPr>
        <w:tc>
          <w:tcPr>
            <w:tcW w:w="5000" w:type="pct"/>
          </w:tcPr>
          <w:p w14:paraId="629A99F5" w14:textId="7BD3FE8C" w:rsidR="00E522DA" w:rsidRPr="00A826F1" w:rsidRDefault="00E522DA" w:rsidP="00205AFA">
            <w:pPr>
              <w:ind w:left="720"/>
              <w:jc w:val="left"/>
              <w:rPr>
                <w:b w:val="0"/>
              </w:rPr>
            </w:pPr>
            <w:r>
              <w:t>Education</w:t>
            </w:r>
          </w:p>
        </w:tc>
      </w:tr>
    </w:tbl>
    <w:p w14:paraId="53E68CDE" w14:textId="06F20BA1" w:rsidR="00E522DA" w:rsidRPr="008C4C64" w:rsidRDefault="00E522DA" w:rsidP="00A76901">
      <w:pPr>
        <w:spacing w:before="200" w:after="0"/>
        <w:rPr>
          <w:b/>
          <w:bCs/>
          <w:i/>
          <w:iCs/>
          <w:color w:val="265F65" w:themeColor="accent2" w:themeShade="80"/>
        </w:rPr>
      </w:pPr>
      <w:r w:rsidRPr="00E522DA">
        <w:rPr>
          <w:b/>
          <w:bCs/>
          <w:color w:val="3494BA" w:themeColor="accent1"/>
        </w:rPr>
        <w:t xml:space="preserve">New York Institute of Technology | </w:t>
      </w:r>
      <w:r w:rsidRPr="00E522DA">
        <w:rPr>
          <w:color w:val="3494BA" w:themeColor="accent1"/>
        </w:rPr>
        <w:t>Old Westbury, N.Y.</w:t>
      </w:r>
    </w:p>
    <w:p w14:paraId="49BFFF8E" w14:textId="17F87BEF" w:rsidR="00E522DA" w:rsidRDefault="00E522DA" w:rsidP="00A76901">
      <w:pPr>
        <w:spacing w:after="200" w:line="240" w:lineRule="auto"/>
      </w:pPr>
      <w:r w:rsidRPr="00E522DA">
        <w:rPr>
          <w:b/>
          <w:bCs/>
          <w:color w:val="3494BA" w:themeColor="accent1"/>
        </w:rPr>
        <w:lastRenderedPageBreak/>
        <w:t>Bachelor of Fine Arts</w:t>
      </w:r>
      <w:r w:rsidRPr="008C4C64">
        <w:t xml:space="preserve"> </w:t>
      </w:r>
      <w:r w:rsidRPr="008C4C64">
        <w:rPr>
          <w:i/>
        </w:rPr>
        <w:t>in Computer Graphics</w:t>
      </w:r>
      <w:r w:rsidRPr="008C4C64">
        <w:t xml:space="preserve"> </w:t>
      </w:r>
      <w:r w:rsidRPr="00E522DA">
        <w:rPr>
          <w:color w:val="3494BA" w:themeColor="accent1"/>
        </w:rPr>
        <w:t xml:space="preserve">| </w:t>
      </w:r>
      <w:r w:rsidRPr="00E522DA">
        <w:rPr>
          <w:b/>
          <w:bCs/>
          <w:color w:val="3494BA" w:themeColor="accent1"/>
        </w:rPr>
        <w:t>Honors:</w:t>
      </w:r>
      <w:r w:rsidRPr="008C4C64">
        <w:t xml:space="preserve">  </w:t>
      </w:r>
      <w:r w:rsidRPr="008C4C64">
        <w:rPr>
          <w:i/>
        </w:rPr>
        <w:t>Cum Laude</w:t>
      </w:r>
      <w:r w:rsidRPr="008C4C64">
        <w:t xml:space="preserve"> </w:t>
      </w:r>
      <w:r>
        <w:t>3.44 GPA</w:t>
      </w:r>
      <w:r w:rsidRPr="008C4C64">
        <w:rPr>
          <w:color w:val="04A5A8"/>
        </w:rPr>
        <w:t>|</w:t>
      </w:r>
      <w:r w:rsidRPr="008C4C64">
        <w:t xml:space="preserve"> </w:t>
      </w:r>
      <w:r>
        <w:br/>
      </w:r>
      <w:r w:rsidRPr="00E522DA">
        <w:rPr>
          <w:b/>
          <w:bCs/>
          <w:color w:val="3494BA" w:themeColor="accent1"/>
        </w:rPr>
        <w:t>Awarded:</w:t>
      </w:r>
      <w:r>
        <w:rPr>
          <w:b/>
          <w:bCs/>
          <w:color w:val="04A5A8"/>
        </w:rPr>
        <w:t xml:space="preserve"> </w:t>
      </w:r>
      <w:r w:rsidRPr="008C4C64">
        <w:t>Presidential Honor List &amp; Dean’s List</w:t>
      </w:r>
    </w:p>
    <w:tbl>
      <w:tblPr>
        <w:tblStyle w:val="Meetingminutestable"/>
        <w:tblW w:w="5000" w:type="pct"/>
        <w:tblLook w:val="0620" w:firstRow="1" w:lastRow="0" w:firstColumn="0" w:lastColumn="0" w:noHBand="1" w:noVBand="1"/>
      </w:tblPr>
      <w:tblGrid>
        <w:gridCol w:w="10080"/>
      </w:tblGrid>
      <w:tr w:rsidR="00E522DA" w:rsidRPr="00BD1B3B" w14:paraId="7014F3A3" w14:textId="77777777" w:rsidTr="00205AFA">
        <w:trPr>
          <w:cnfStyle w:val="100000000000" w:firstRow="1" w:lastRow="0" w:firstColumn="0" w:lastColumn="0" w:oddVBand="0" w:evenVBand="0" w:oddHBand="0" w:evenHBand="0" w:firstRowFirstColumn="0" w:firstRowLastColumn="0" w:lastRowFirstColumn="0" w:lastRowLastColumn="0"/>
          <w:trHeight w:val="459"/>
        </w:trPr>
        <w:tc>
          <w:tcPr>
            <w:tcW w:w="5000" w:type="pct"/>
          </w:tcPr>
          <w:p w14:paraId="65BBC8D8" w14:textId="619920A5" w:rsidR="00E522DA" w:rsidRPr="00A826F1" w:rsidRDefault="00E522DA" w:rsidP="00741CBA">
            <w:pPr>
              <w:spacing w:after="0"/>
              <w:ind w:left="720"/>
              <w:jc w:val="left"/>
              <w:rPr>
                <w:b w:val="0"/>
              </w:rPr>
            </w:pPr>
            <w:r>
              <w:t>Qualifications Profile</w:t>
            </w:r>
          </w:p>
        </w:tc>
      </w:tr>
    </w:tbl>
    <w:p w14:paraId="0BE1C260" w14:textId="77777777" w:rsidR="00E522DA" w:rsidRPr="00AD4A91" w:rsidRDefault="00E522DA" w:rsidP="00A76901">
      <w:pPr>
        <w:pStyle w:val="ListBullet"/>
        <w:numPr>
          <w:ilvl w:val="0"/>
          <w:numId w:val="46"/>
        </w:numPr>
        <w:spacing w:before="200" w:after="80" w:line="240" w:lineRule="auto"/>
        <w:contextualSpacing w:val="0"/>
        <w:rPr>
          <w:rFonts w:cstheme="minorHAnsi"/>
          <w:b w:val="0"/>
          <w:bCs/>
        </w:rPr>
      </w:pPr>
      <w:r w:rsidRPr="00AD4A91">
        <w:rPr>
          <w:rFonts w:cstheme="minorHAnsi"/>
          <w:b w:val="0"/>
          <w:bCs/>
          <w:color w:val="000000"/>
        </w:rPr>
        <w:t>Equipped with the ability to design and produce compelling marketing materials that ensure company profitability.</w:t>
      </w:r>
    </w:p>
    <w:p w14:paraId="6EEA86E8" w14:textId="77777777" w:rsidR="00E522DA" w:rsidRPr="00AD4A91" w:rsidRDefault="00E522DA" w:rsidP="00E522DA">
      <w:pPr>
        <w:pStyle w:val="ListBullet"/>
        <w:numPr>
          <w:ilvl w:val="0"/>
          <w:numId w:val="46"/>
        </w:numPr>
        <w:spacing w:before="0" w:after="80" w:line="240" w:lineRule="auto"/>
        <w:contextualSpacing w:val="0"/>
        <w:rPr>
          <w:rFonts w:cstheme="minorHAnsi"/>
          <w:b w:val="0"/>
          <w:bCs/>
        </w:rPr>
      </w:pPr>
      <w:r w:rsidRPr="00AD4A91">
        <w:rPr>
          <w:rFonts w:cstheme="minorHAnsi"/>
          <w:b w:val="0"/>
          <w:bCs/>
          <w:color w:val="000000"/>
        </w:rPr>
        <w:t>Knowledgeable of on-site photo direction, corporate identity, logo and branding solutions; combined with competency in working under pressure, in close coordination with highly efficient teams.</w:t>
      </w:r>
    </w:p>
    <w:p w14:paraId="36466EAA" w14:textId="77777777" w:rsidR="00E522DA" w:rsidRPr="00AD4A91" w:rsidRDefault="00E522DA" w:rsidP="00E522DA">
      <w:pPr>
        <w:pStyle w:val="ListBullet"/>
        <w:numPr>
          <w:ilvl w:val="0"/>
          <w:numId w:val="46"/>
        </w:numPr>
        <w:spacing w:before="0" w:after="80" w:line="240" w:lineRule="auto"/>
        <w:contextualSpacing w:val="0"/>
        <w:rPr>
          <w:rFonts w:cstheme="minorHAnsi"/>
          <w:b w:val="0"/>
          <w:bCs/>
        </w:rPr>
      </w:pPr>
      <w:r w:rsidRPr="00AD4A91">
        <w:rPr>
          <w:rFonts w:cstheme="minorHAnsi"/>
          <w:b w:val="0"/>
          <w:bCs/>
          <w:color w:val="000000"/>
        </w:rPr>
        <w:t>Armed with out-of-the-box techniques in acquiring new marketing strategies in alignment with industry trends.</w:t>
      </w:r>
    </w:p>
    <w:p w14:paraId="47103750" w14:textId="77777777" w:rsidR="00E522DA" w:rsidRPr="00AD4A91" w:rsidRDefault="00E522DA" w:rsidP="00E522DA">
      <w:pPr>
        <w:pStyle w:val="ListBullet"/>
        <w:numPr>
          <w:ilvl w:val="0"/>
          <w:numId w:val="46"/>
        </w:numPr>
        <w:spacing w:before="0" w:after="80" w:line="240" w:lineRule="auto"/>
        <w:contextualSpacing w:val="0"/>
        <w:rPr>
          <w:rFonts w:cstheme="minorHAnsi"/>
          <w:b w:val="0"/>
          <w:bCs/>
        </w:rPr>
      </w:pPr>
      <w:r w:rsidRPr="00AD4A91">
        <w:rPr>
          <w:rFonts w:cstheme="minorHAnsi"/>
          <w:b w:val="0"/>
          <w:bCs/>
          <w:color w:val="000000"/>
        </w:rPr>
        <w:t>Effective problem solver, with hands-on “get things done” mentality.</w:t>
      </w:r>
    </w:p>
    <w:p w14:paraId="5426E3CF" w14:textId="77777777" w:rsidR="00E522DA" w:rsidRPr="00AD4A91" w:rsidRDefault="00E522DA" w:rsidP="00E522DA">
      <w:pPr>
        <w:pStyle w:val="ListBullet"/>
        <w:numPr>
          <w:ilvl w:val="0"/>
          <w:numId w:val="46"/>
        </w:numPr>
        <w:spacing w:before="0" w:after="80" w:line="240" w:lineRule="auto"/>
        <w:contextualSpacing w:val="0"/>
        <w:rPr>
          <w:rFonts w:cstheme="minorHAnsi"/>
          <w:b w:val="0"/>
          <w:bCs/>
        </w:rPr>
      </w:pPr>
      <w:r w:rsidRPr="00AD4A91">
        <w:rPr>
          <w:rFonts w:cstheme="minorHAnsi"/>
          <w:b w:val="0"/>
          <w:bCs/>
          <w:color w:val="000000"/>
        </w:rPr>
        <w:t>Proficient in using technology and digital color presses.</w:t>
      </w:r>
    </w:p>
    <w:p w14:paraId="72FE5DAE" w14:textId="77777777" w:rsidR="00E522DA" w:rsidRPr="00AD4A91" w:rsidRDefault="00E522DA" w:rsidP="00E522DA">
      <w:pPr>
        <w:pStyle w:val="ListBullet"/>
        <w:numPr>
          <w:ilvl w:val="0"/>
          <w:numId w:val="46"/>
        </w:numPr>
        <w:spacing w:before="0" w:after="80" w:line="240" w:lineRule="auto"/>
        <w:contextualSpacing w:val="0"/>
        <w:rPr>
          <w:rFonts w:cstheme="minorHAnsi"/>
          <w:b w:val="0"/>
          <w:bCs/>
        </w:rPr>
      </w:pPr>
      <w:r w:rsidRPr="00AD4A91">
        <w:rPr>
          <w:rFonts w:cstheme="minorHAnsi"/>
          <w:b w:val="0"/>
          <w:bCs/>
          <w:color w:val="000000"/>
        </w:rPr>
        <w:t>Executes design solutions with consistency and detail in accordance with brand guidelines.</w:t>
      </w:r>
    </w:p>
    <w:p w14:paraId="235CC21E" w14:textId="77777777" w:rsidR="00E522DA" w:rsidRPr="00AD4A91" w:rsidRDefault="00E522DA" w:rsidP="00E522DA">
      <w:pPr>
        <w:pStyle w:val="ListBullet"/>
        <w:numPr>
          <w:ilvl w:val="0"/>
          <w:numId w:val="46"/>
        </w:numPr>
        <w:spacing w:before="0" w:after="80" w:line="240" w:lineRule="auto"/>
        <w:contextualSpacing w:val="0"/>
        <w:rPr>
          <w:rFonts w:cstheme="minorHAnsi"/>
          <w:b w:val="0"/>
          <w:bCs/>
        </w:rPr>
      </w:pPr>
      <w:r w:rsidRPr="00AD4A91">
        <w:rPr>
          <w:rFonts w:cstheme="minorHAnsi"/>
          <w:b w:val="0"/>
          <w:bCs/>
          <w:color w:val="000000"/>
        </w:rPr>
        <w:t>Adheres to operational standards &amp; practices-including file naming, archiving &amp; workflow protocols.</w:t>
      </w:r>
    </w:p>
    <w:p w14:paraId="37CBC777" w14:textId="7E1866CA" w:rsidR="00E522DA" w:rsidRDefault="00E522DA" w:rsidP="00A76901">
      <w:pPr>
        <w:pStyle w:val="ListBullet"/>
        <w:numPr>
          <w:ilvl w:val="0"/>
          <w:numId w:val="46"/>
        </w:numPr>
        <w:spacing w:before="0" w:after="200" w:line="240" w:lineRule="auto"/>
        <w:contextualSpacing w:val="0"/>
      </w:pPr>
      <w:r w:rsidRPr="00AD4A91">
        <w:rPr>
          <w:rFonts w:cstheme="minorHAnsi"/>
          <w:b w:val="0"/>
          <w:bCs/>
          <w:color w:val="000000"/>
        </w:rPr>
        <w:t>Understanding of packaging production as well as file preparation for print release.</w:t>
      </w:r>
    </w:p>
    <w:tbl>
      <w:tblPr>
        <w:tblStyle w:val="Meetingminutestable"/>
        <w:tblW w:w="5000" w:type="pct"/>
        <w:tblLook w:val="0620" w:firstRow="1" w:lastRow="0" w:firstColumn="0" w:lastColumn="0" w:noHBand="1" w:noVBand="1"/>
      </w:tblPr>
      <w:tblGrid>
        <w:gridCol w:w="10080"/>
      </w:tblGrid>
      <w:tr w:rsidR="00E522DA" w:rsidRPr="00BD1B3B" w14:paraId="39B53D45" w14:textId="77777777" w:rsidTr="00205AFA">
        <w:trPr>
          <w:cnfStyle w:val="100000000000" w:firstRow="1" w:lastRow="0" w:firstColumn="0" w:lastColumn="0" w:oddVBand="0" w:evenVBand="0" w:oddHBand="0" w:evenHBand="0" w:firstRowFirstColumn="0" w:firstRowLastColumn="0" w:lastRowFirstColumn="0" w:lastRowLastColumn="0"/>
          <w:trHeight w:val="459"/>
        </w:trPr>
        <w:tc>
          <w:tcPr>
            <w:tcW w:w="5000" w:type="pct"/>
          </w:tcPr>
          <w:p w14:paraId="1FAFE372" w14:textId="52F85408" w:rsidR="00E522DA" w:rsidRPr="00A826F1" w:rsidRDefault="00E522DA" w:rsidP="00205AFA">
            <w:pPr>
              <w:ind w:left="720"/>
              <w:jc w:val="left"/>
              <w:rPr>
                <w:b w:val="0"/>
              </w:rPr>
            </w:pPr>
            <w:r>
              <w:t>Technical Acumen</w:t>
            </w:r>
          </w:p>
        </w:tc>
      </w:tr>
    </w:tbl>
    <w:p w14:paraId="0CDDE5F6" w14:textId="3DC0ABAD" w:rsidR="00E522DA" w:rsidRDefault="00E522DA" w:rsidP="00A76901">
      <w:pPr>
        <w:pStyle w:val="ListNumber"/>
        <w:numPr>
          <w:ilvl w:val="0"/>
          <w:numId w:val="0"/>
        </w:numPr>
        <w:spacing w:after="0"/>
      </w:pPr>
    </w:p>
    <w:tbl>
      <w:tblPr>
        <w:tblStyle w:val="GridTable6Colorful-Accent1"/>
        <w:tblW w:w="10080" w:type="dxa"/>
        <w:tblInd w:w="-5" w:type="dxa"/>
        <w:tblLook w:val="04A0" w:firstRow="1" w:lastRow="0" w:firstColumn="1" w:lastColumn="0" w:noHBand="0" w:noVBand="1"/>
      </w:tblPr>
      <w:tblGrid>
        <w:gridCol w:w="3610"/>
        <w:gridCol w:w="6470"/>
      </w:tblGrid>
      <w:tr w:rsidR="00E522DA" w:rsidRPr="00F52429" w14:paraId="0EF9548C" w14:textId="77777777" w:rsidTr="00E52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dxa"/>
          </w:tcPr>
          <w:p w14:paraId="20FBDEEA" w14:textId="77777777" w:rsidR="00E522DA" w:rsidRPr="00E522DA" w:rsidRDefault="00E522DA" w:rsidP="00205AFA">
            <w:pPr>
              <w:pStyle w:val="ListBullet"/>
              <w:numPr>
                <w:ilvl w:val="0"/>
                <w:numId w:val="0"/>
              </w:numPr>
              <w:spacing w:after="100"/>
              <w:rPr>
                <w:b/>
                <w:sz w:val="20"/>
                <w:szCs w:val="20"/>
              </w:rPr>
            </w:pPr>
            <w:r w:rsidRPr="00E522DA">
              <w:rPr>
                <w:b/>
                <w:color w:val="3494BA" w:themeColor="accent1"/>
                <w:sz w:val="20"/>
                <w:szCs w:val="20"/>
              </w:rPr>
              <w:t>Adobe Applications:</w:t>
            </w:r>
          </w:p>
        </w:tc>
        <w:tc>
          <w:tcPr>
            <w:tcW w:w="6470" w:type="dxa"/>
          </w:tcPr>
          <w:p w14:paraId="79A3762B" w14:textId="77777777" w:rsidR="00E522DA" w:rsidRPr="00AD4A91" w:rsidRDefault="00E522DA" w:rsidP="00205AFA">
            <w:pPr>
              <w:spacing w:after="100"/>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D4A91">
              <w:rPr>
                <w:rFonts w:cstheme="minorHAnsi"/>
                <w:b w:val="0"/>
                <w:bCs w:val="0"/>
                <w:color w:val="000000" w:themeColor="text1"/>
                <w:sz w:val="20"/>
                <w:szCs w:val="20"/>
              </w:rPr>
              <w:t>Illustrator, Photoshop, InDesign, Bridge, and Acrobat Pro</w:t>
            </w:r>
          </w:p>
        </w:tc>
      </w:tr>
      <w:tr w:rsidR="00E522DA" w:rsidRPr="00F52429" w14:paraId="42A63347" w14:textId="77777777" w:rsidTr="00E52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dxa"/>
          </w:tcPr>
          <w:p w14:paraId="0E2D3B54" w14:textId="77777777" w:rsidR="00E522DA" w:rsidRPr="00E522DA" w:rsidRDefault="00E522DA" w:rsidP="00205AFA">
            <w:pPr>
              <w:pStyle w:val="ListBullet"/>
              <w:numPr>
                <w:ilvl w:val="0"/>
                <w:numId w:val="0"/>
              </w:numPr>
              <w:spacing w:after="100"/>
              <w:rPr>
                <w:b/>
                <w:sz w:val="20"/>
                <w:szCs w:val="20"/>
              </w:rPr>
            </w:pPr>
            <w:r w:rsidRPr="00E522DA">
              <w:rPr>
                <w:b/>
                <w:color w:val="3494BA" w:themeColor="accent1"/>
                <w:sz w:val="20"/>
                <w:szCs w:val="20"/>
              </w:rPr>
              <w:t>Microsoft Applications:</w:t>
            </w:r>
          </w:p>
        </w:tc>
        <w:tc>
          <w:tcPr>
            <w:tcW w:w="6470" w:type="dxa"/>
          </w:tcPr>
          <w:p w14:paraId="7849CF64" w14:textId="77777777" w:rsidR="00E522DA" w:rsidRPr="00AD4A91" w:rsidRDefault="00E522DA" w:rsidP="00205AFA">
            <w:pPr>
              <w:pStyle w:val="ListBullet"/>
              <w:numPr>
                <w:ilvl w:val="0"/>
                <w:numId w:val="0"/>
              </w:numPr>
              <w:spacing w:after="100"/>
              <w:cnfStyle w:val="000000100000" w:firstRow="0" w:lastRow="0" w:firstColumn="0" w:lastColumn="0" w:oddVBand="0" w:evenVBand="0" w:oddHBand="1" w:evenHBand="0" w:firstRowFirstColumn="0" w:firstRowLastColumn="0" w:lastRowFirstColumn="0" w:lastRowLastColumn="0"/>
              <w:rPr>
                <w:rFonts w:cstheme="minorHAnsi"/>
                <w:b w:val="0"/>
                <w:bCs/>
                <w:sz w:val="20"/>
                <w:szCs w:val="20"/>
              </w:rPr>
            </w:pPr>
            <w:r w:rsidRPr="00AD4A91">
              <w:rPr>
                <w:rFonts w:cstheme="minorHAnsi"/>
                <w:b w:val="0"/>
                <w:bCs/>
                <w:color w:val="000000"/>
                <w:sz w:val="20"/>
                <w:szCs w:val="20"/>
              </w:rPr>
              <w:t>Word, Excel, and Outlook</w:t>
            </w:r>
          </w:p>
        </w:tc>
      </w:tr>
      <w:tr w:rsidR="00E522DA" w:rsidRPr="00F52429" w14:paraId="18D47D4A" w14:textId="77777777" w:rsidTr="00E522DA">
        <w:tc>
          <w:tcPr>
            <w:cnfStyle w:val="001000000000" w:firstRow="0" w:lastRow="0" w:firstColumn="1" w:lastColumn="0" w:oddVBand="0" w:evenVBand="0" w:oddHBand="0" w:evenHBand="0" w:firstRowFirstColumn="0" w:firstRowLastColumn="0" w:lastRowFirstColumn="0" w:lastRowLastColumn="0"/>
            <w:tcW w:w="3610" w:type="dxa"/>
          </w:tcPr>
          <w:p w14:paraId="7D09FFAF" w14:textId="77777777" w:rsidR="00E522DA" w:rsidRPr="00E522DA" w:rsidRDefault="00E522DA" w:rsidP="00205AFA">
            <w:pPr>
              <w:pStyle w:val="ListBullet"/>
              <w:numPr>
                <w:ilvl w:val="0"/>
                <w:numId w:val="0"/>
              </w:numPr>
              <w:spacing w:after="100"/>
              <w:rPr>
                <w:b/>
                <w:sz w:val="20"/>
                <w:szCs w:val="20"/>
              </w:rPr>
            </w:pPr>
            <w:r w:rsidRPr="00E522DA">
              <w:rPr>
                <w:b/>
                <w:color w:val="3494BA" w:themeColor="accent1"/>
                <w:sz w:val="20"/>
                <w:szCs w:val="20"/>
              </w:rPr>
              <w:t>Software:</w:t>
            </w:r>
          </w:p>
        </w:tc>
        <w:tc>
          <w:tcPr>
            <w:tcW w:w="6470" w:type="dxa"/>
          </w:tcPr>
          <w:p w14:paraId="03A2D510" w14:textId="77777777" w:rsidR="00E522DA" w:rsidRPr="00AD4A91" w:rsidRDefault="00E522DA" w:rsidP="00205AFA">
            <w:pPr>
              <w:pStyle w:val="ListBullet"/>
              <w:numPr>
                <w:ilvl w:val="0"/>
                <w:numId w:val="0"/>
              </w:numPr>
              <w:spacing w:after="100"/>
              <w:cnfStyle w:val="000000000000" w:firstRow="0" w:lastRow="0" w:firstColumn="0" w:lastColumn="0" w:oddVBand="0" w:evenVBand="0" w:oddHBand="0" w:evenHBand="0" w:firstRowFirstColumn="0" w:firstRowLastColumn="0" w:lastRowFirstColumn="0" w:lastRowLastColumn="0"/>
              <w:rPr>
                <w:rFonts w:cstheme="minorHAnsi"/>
                <w:b w:val="0"/>
                <w:bCs/>
                <w:sz w:val="20"/>
                <w:szCs w:val="20"/>
              </w:rPr>
            </w:pPr>
            <w:proofErr w:type="spellStart"/>
            <w:r w:rsidRPr="00AD4A91">
              <w:rPr>
                <w:rFonts w:cstheme="minorHAnsi"/>
                <w:b w:val="0"/>
                <w:bCs/>
                <w:color w:val="000000"/>
                <w:sz w:val="20"/>
                <w:szCs w:val="20"/>
              </w:rPr>
              <w:t>QuarkXpress</w:t>
            </w:r>
            <w:proofErr w:type="spellEnd"/>
            <w:r w:rsidRPr="00AD4A91">
              <w:rPr>
                <w:rFonts w:cstheme="minorHAnsi"/>
                <w:b w:val="0"/>
                <w:bCs/>
                <w:color w:val="000000"/>
                <w:sz w:val="20"/>
                <w:szCs w:val="20"/>
              </w:rPr>
              <w:t>, FTP Software, Font Management Software, Barcode Producer, Digital Photo Downloads</w:t>
            </w:r>
          </w:p>
        </w:tc>
      </w:tr>
      <w:tr w:rsidR="00E522DA" w:rsidRPr="00F52429" w14:paraId="18C7F729" w14:textId="77777777" w:rsidTr="00E52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dxa"/>
          </w:tcPr>
          <w:p w14:paraId="2AD73562" w14:textId="77777777" w:rsidR="00E522DA" w:rsidRPr="00E522DA" w:rsidRDefault="00E522DA" w:rsidP="00205AFA">
            <w:pPr>
              <w:pStyle w:val="ListBullet"/>
              <w:numPr>
                <w:ilvl w:val="0"/>
                <w:numId w:val="0"/>
              </w:numPr>
              <w:spacing w:after="100"/>
              <w:rPr>
                <w:b/>
                <w:sz w:val="20"/>
                <w:szCs w:val="20"/>
              </w:rPr>
            </w:pPr>
            <w:r w:rsidRPr="00E522DA">
              <w:rPr>
                <w:b/>
                <w:color w:val="3494BA" w:themeColor="accent1"/>
                <w:sz w:val="20"/>
                <w:szCs w:val="20"/>
              </w:rPr>
              <w:t>Operating System:</w:t>
            </w:r>
          </w:p>
        </w:tc>
        <w:tc>
          <w:tcPr>
            <w:tcW w:w="6470" w:type="dxa"/>
          </w:tcPr>
          <w:p w14:paraId="1D27BE9B" w14:textId="77777777" w:rsidR="00E522DA" w:rsidRPr="00AD4A91" w:rsidRDefault="00E522DA" w:rsidP="00205AFA">
            <w:pPr>
              <w:pStyle w:val="ListBullet"/>
              <w:numPr>
                <w:ilvl w:val="0"/>
                <w:numId w:val="0"/>
              </w:numPr>
              <w:spacing w:after="100"/>
              <w:cnfStyle w:val="000000100000" w:firstRow="0" w:lastRow="0" w:firstColumn="0" w:lastColumn="0" w:oddVBand="0" w:evenVBand="0" w:oddHBand="1" w:evenHBand="0" w:firstRowFirstColumn="0" w:firstRowLastColumn="0" w:lastRowFirstColumn="0" w:lastRowLastColumn="0"/>
              <w:rPr>
                <w:rFonts w:cstheme="minorHAnsi"/>
                <w:b w:val="0"/>
                <w:bCs/>
                <w:sz w:val="20"/>
                <w:szCs w:val="20"/>
              </w:rPr>
            </w:pPr>
            <w:r w:rsidRPr="00AD4A91">
              <w:rPr>
                <w:rFonts w:cstheme="minorHAnsi"/>
                <w:b w:val="0"/>
                <w:bCs/>
                <w:color w:val="000000"/>
                <w:sz w:val="20"/>
                <w:szCs w:val="20"/>
              </w:rPr>
              <w:t>Macintosh</w:t>
            </w:r>
          </w:p>
        </w:tc>
      </w:tr>
      <w:tr w:rsidR="00E522DA" w:rsidRPr="005B6B30" w14:paraId="1C25F7C6" w14:textId="77777777" w:rsidTr="00E522DA">
        <w:tc>
          <w:tcPr>
            <w:cnfStyle w:val="001000000000" w:firstRow="0" w:lastRow="0" w:firstColumn="1" w:lastColumn="0" w:oddVBand="0" w:evenVBand="0" w:oddHBand="0" w:evenHBand="0" w:firstRowFirstColumn="0" w:firstRowLastColumn="0" w:lastRowFirstColumn="0" w:lastRowLastColumn="0"/>
            <w:tcW w:w="10080" w:type="dxa"/>
            <w:gridSpan w:val="2"/>
          </w:tcPr>
          <w:p w14:paraId="4A6191DF" w14:textId="6FCA59B3" w:rsidR="00E522DA" w:rsidRPr="005B6B30" w:rsidRDefault="00E522DA" w:rsidP="00205AFA">
            <w:pPr>
              <w:pStyle w:val="ListBullet"/>
              <w:numPr>
                <w:ilvl w:val="0"/>
                <w:numId w:val="0"/>
              </w:numPr>
              <w:spacing w:after="100"/>
              <w:jc w:val="center"/>
            </w:pPr>
            <w:r w:rsidRPr="00E522DA">
              <w:rPr>
                <w:bCs w:val="0"/>
                <w:color w:val="3494BA" w:themeColor="accent1"/>
              </w:rPr>
              <w:t>To see more of my Technical Skills:</w:t>
            </w:r>
            <w:r w:rsidRPr="005B6B30">
              <w:rPr>
                <w:bCs w:val="0"/>
                <w:color w:val="067F83"/>
              </w:rPr>
              <w:t xml:space="preserve"> </w:t>
            </w:r>
            <w:hyperlink r:id="rId12" w:history="1">
              <w:r w:rsidRPr="009A1718">
                <w:rPr>
                  <w:rStyle w:val="Hyperlink"/>
                  <w:rFonts w:ascii="Century Gothic" w:hAnsi="Century Gothic"/>
                  <w:b/>
                  <w:bCs w:val="0"/>
                  <w:color w:val="3494BA" w:themeColor="accent1"/>
                </w:rPr>
                <w:t>CLICK HERE</w:t>
              </w:r>
            </w:hyperlink>
          </w:p>
        </w:tc>
      </w:tr>
    </w:tbl>
    <w:p w14:paraId="747B82EB" w14:textId="77777777" w:rsidR="00E522DA" w:rsidRDefault="00E522DA" w:rsidP="00E522DA">
      <w:pPr>
        <w:pStyle w:val="ListBullet"/>
        <w:numPr>
          <w:ilvl w:val="0"/>
          <w:numId w:val="0"/>
        </w:numPr>
      </w:pPr>
    </w:p>
    <w:tbl>
      <w:tblPr>
        <w:tblStyle w:val="Meetingminutestable"/>
        <w:tblW w:w="5000" w:type="pct"/>
        <w:tblLook w:val="0620" w:firstRow="1" w:lastRow="0" w:firstColumn="0" w:lastColumn="0" w:noHBand="1" w:noVBand="1"/>
      </w:tblPr>
      <w:tblGrid>
        <w:gridCol w:w="10080"/>
      </w:tblGrid>
      <w:tr w:rsidR="00E522DA" w:rsidRPr="00BD1B3B" w14:paraId="4303A5E9" w14:textId="77777777" w:rsidTr="00205AFA">
        <w:trPr>
          <w:cnfStyle w:val="100000000000" w:firstRow="1" w:lastRow="0" w:firstColumn="0" w:lastColumn="0" w:oddVBand="0" w:evenVBand="0" w:oddHBand="0" w:evenHBand="0" w:firstRowFirstColumn="0" w:firstRowLastColumn="0" w:lastRowFirstColumn="0" w:lastRowLastColumn="0"/>
          <w:trHeight w:val="459"/>
        </w:trPr>
        <w:tc>
          <w:tcPr>
            <w:tcW w:w="5000" w:type="pct"/>
          </w:tcPr>
          <w:p w14:paraId="415A5F37" w14:textId="732AEF11" w:rsidR="00E522DA" w:rsidRPr="00A826F1" w:rsidRDefault="00E522DA" w:rsidP="00205AFA">
            <w:pPr>
              <w:ind w:left="720"/>
              <w:jc w:val="left"/>
              <w:rPr>
                <w:b w:val="0"/>
              </w:rPr>
            </w:pPr>
            <w:r>
              <w:t>Recognition and Awards</w:t>
            </w:r>
          </w:p>
        </w:tc>
      </w:tr>
    </w:tbl>
    <w:p w14:paraId="148FDB6E" w14:textId="77777777" w:rsidR="00E522DA" w:rsidRPr="00E522DA" w:rsidRDefault="00E522DA" w:rsidP="00E522DA">
      <w:pPr>
        <w:pStyle w:val="ListBullet"/>
        <w:rPr>
          <w:b w:val="0"/>
          <w:bCs/>
        </w:rPr>
      </w:pPr>
      <w:r w:rsidRPr="00E522DA">
        <w:rPr>
          <w:b w:val="0"/>
          <w:bCs/>
        </w:rPr>
        <w:t xml:space="preserve">Rubie’s Costume Co., Inc. receives </w:t>
      </w:r>
      <w:proofErr w:type="spellStart"/>
      <w:r w:rsidRPr="00E522DA">
        <w:rPr>
          <w:b w:val="0"/>
          <w:bCs/>
        </w:rPr>
        <w:t>Wal-mart</w:t>
      </w:r>
      <w:proofErr w:type="spellEnd"/>
      <w:r w:rsidRPr="00E522DA">
        <w:rPr>
          <w:b w:val="0"/>
          <w:bCs/>
        </w:rPr>
        <w:t xml:space="preserve"> Seasonal Vendor of the Year Award, 2016</w:t>
      </w:r>
    </w:p>
    <w:p w14:paraId="6D370087" w14:textId="77777777" w:rsidR="00E522DA" w:rsidRDefault="00E522DA" w:rsidP="00E522DA">
      <w:pPr>
        <w:pStyle w:val="ListBullet"/>
        <w:numPr>
          <w:ilvl w:val="0"/>
          <w:numId w:val="0"/>
        </w:numPr>
      </w:pPr>
    </w:p>
    <w:tbl>
      <w:tblPr>
        <w:tblStyle w:val="Meetingminutestable"/>
        <w:tblW w:w="5000" w:type="pct"/>
        <w:tblLook w:val="0620" w:firstRow="1" w:lastRow="0" w:firstColumn="0" w:lastColumn="0" w:noHBand="1" w:noVBand="1"/>
      </w:tblPr>
      <w:tblGrid>
        <w:gridCol w:w="10080"/>
      </w:tblGrid>
      <w:tr w:rsidR="00E522DA" w:rsidRPr="00BD1B3B" w14:paraId="3BAD2497" w14:textId="77777777" w:rsidTr="00205AFA">
        <w:trPr>
          <w:cnfStyle w:val="100000000000" w:firstRow="1" w:lastRow="0" w:firstColumn="0" w:lastColumn="0" w:oddVBand="0" w:evenVBand="0" w:oddHBand="0" w:evenHBand="0" w:firstRowFirstColumn="0" w:firstRowLastColumn="0" w:lastRowFirstColumn="0" w:lastRowLastColumn="0"/>
          <w:trHeight w:val="459"/>
        </w:trPr>
        <w:tc>
          <w:tcPr>
            <w:tcW w:w="5000" w:type="pct"/>
          </w:tcPr>
          <w:p w14:paraId="721C1DB9" w14:textId="710A1442" w:rsidR="00E522DA" w:rsidRPr="00A826F1" w:rsidRDefault="00E522DA" w:rsidP="00205AFA">
            <w:pPr>
              <w:ind w:left="720"/>
              <w:jc w:val="left"/>
              <w:rPr>
                <w:b w:val="0"/>
              </w:rPr>
            </w:pPr>
            <w:r>
              <w:t>References</w:t>
            </w:r>
          </w:p>
        </w:tc>
      </w:tr>
    </w:tbl>
    <w:p w14:paraId="3C441EDF" w14:textId="4CD07E81" w:rsidR="00FE3951" w:rsidRPr="00FD2E3E" w:rsidRDefault="00E522DA" w:rsidP="00FD2E3E">
      <w:pPr>
        <w:pStyle w:val="ListBullet"/>
        <w:numPr>
          <w:ilvl w:val="0"/>
          <w:numId w:val="0"/>
        </w:numPr>
        <w:rPr>
          <w:b w:val="0"/>
          <w:bCs/>
        </w:rPr>
      </w:pPr>
      <w:r w:rsidRPr="00E522DA">
        <w:rPr>
          <w:b w:val="0"/>
          <w:bCs/>
        </w:rPr>
        <w:t>References Available Upon Reques</w:t>
      </w:r>
      <w:r w:rsidR="00FD2E3E">
        <w:rPr>
          <w:b w:val="0"/>
          <w:bCs/>
        </w:rPr>
        <w:t>t</w:t>
      </w:r>
    </w:p>
    <w:sectPr w:rsidR="00FE3951" w:rsidRPr="00FD2E3E" w:rsidSect="00493730">
      <w:headerReference w:type="even" r:id="rId13"/>
      <w:headerReference w:type="default" r:id="rId14"/>
      <w:footerReference w:type="even" r:id="rId15"/>
      <w:footerReference w:type="default" r:id="rId16"/>
      <w:headerReference w:type="first" r:id="rId17"/>
      <w:footerReference w:type="first" r:id="rId18"/>
      <w:pgSz w:w="12240" w:h="15840" w:code="1"/>
      <w:pgMar w:top="485" w:right="1080" w:bottom="720" w:left="108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29C81" w14:textId="77777777" w:rsidR="00AE65FC" w:rsidRDefault="00AE65FC" w:rsidP="001E7D29">
      <w:pPr>
        <w:spacing w:after="0" w:line="240" w:lineRule="auto"/>
      </w:pPr>
      <w:r>
        <w:separator/>
      </w:r>
    </w:p>
  </w:endnote>
  <w:endnote w:type="continuationSeparator" w:id="0">
    <w:p w14:paraId="39343A38" w14:textId="77777777" w:rsidR="00AE65FC" w:rsidRDefault="00AE65FC"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5002EFF" w:usb1="C000E47F" w:usb2="00000029" w:usb3="00000000" w:csb0="000001FF" w:csb1="00000000"/>
  </w:font>
  <w:font w:name="Consolas">
    <w:panose1 w:val="020B0609020204030204"/>
    <w:charset w:val="00"/>
    <w:family w:val="modern"/>
    <w:pitch w:val="fixed"/>
    <w:sig w:usb0="E10006FF" w:usb1="4000FCFF" w:usb2="00000009" w:usb3="00000000" w:csb0="0000019F" w:csb1="00000000"/>
  </w:font>
  <w:font w:name="Segoe Script">
    <w:panose1 w:val="030B0804020000000003"/>
    <w:charset w:val="00"/>
    <w:family w:val="swiss"/>
    <w:pitch w:val="variable"/>
    <w:sig w:usb0="0000028F" w:usb1="00000000" w:usb2="00000000" w:usb3="00000000" w:csb0="0000009F" w:csb1="00000000"/>
  </w:font>
  <w:font w:name="Apple Chancery">
    <w:altName w:val="﷽﷽﷽﷽﷽﷽﷽﷽ANCERY"/>
    <w:panose1 w:val="03020702040506060504"/>
    <w:charset w:val="B1"/>
    <w:family w:val="script"/>
    <w:pitch w:val="variable"/>
    <w:sig w:usb0="80000867" w:usb1="00000003" w:usb2="00000000" w:usb3="00000000" w:csb0="000001F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E14E" w14:textId="77777777" w:rsidR="009F37C5" w:rsidRDefault="009F37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C02DB" w14:textId="2402BFDC" w:rsidR="009F37C5" w:rsidRDefault="009F37C5">
    <w:pPr>
      <w:pStyle w:val="Footer"/>
    </w:pPr>
    <w:r>
      <w:rPr>
        <w:noProof/>
      </w:rPr>
      <mc:AlternateContent>
        <mc:Choice Requires="wps">
          <w:drawing>
            <wp:anchor distT="0" distB="0" distL="114300" distR="114300" simplePos="0" relativeHeight="251655168" behindDoc="1" locked="0" layoutInCell="1" allowOverlap="1" wp14:anchorId="605A1EE1" wp14:editId="39B97E9E">
              <wp:simplePos x="0" y="0"/>
              <wp:positionH relativeFrom="column">
                <wp:posOffset>4978317</wp:posOffset>
              </wp:positionH>
              <wp:positionV relativeFrom="paragraph">
                <wp:posOffset>-926935</wp:posOffset>
              </wp:positionV>
              <wp:extent cx="2222118" cy="2192092"/>
              <wp:effectExtent l="0" t="0" r="635" b="5080"/>
              <wp:wrapNone/>
              <wp:docPr id="1514464809"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a:graphicData>
              </a:graphic>
            </wp:anchor>
          </w:drawing>
        </mc:Choice>
        <mc:Fallback>
          <w:pict>
            <v:shape w14:anchorId="4A1E4C09" id="Freeform: Shape 10" o:spid="_x0000_s1026" alt="&quot;&quot;" style="position:absolute;margin-left:392pt;margin-top:-73pt;width:174.95pt;height:172.6pt;rotation:180;flip:x y;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fill opacity="13107f" color2="#58b6c0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57216" behindDoc="1" locked="0" layoutInCell="1" allowOverlap="1" wp14:anchorId="7E18518E" wp14:editId="2A766A2E">
              <wp:simplePos x="0" y="0"/>
              <wp:positionH relativeFrom="column">
                <wp:posOffset>5223413</wp:posOffset>
              </wp:positionH>
              <wp:positionV relativeFrom="paragraph">
                <wp:posOffset>-625277</wp:posOffset>
              </wp:positionV>
              <wp:extent cx="1697341" cy="1675118"/>
              <wp:effectExtent l="0" t="0" r="5080" b="1905"/>
              <wp:wrapNone/>
              <wp:docPr id="1441636328" name="Freeform: Shape 10">
                <a:extLst xmlns:a="http://schemas.openxmlformats.org/drawingml/2006/main">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a:graphicData>
              </a:graphic>
            </wp:anchor>
          </w:drawing>
        </mc:Choice>
        <mc:Fallback>
          <w:pict>
            <v:shape w14:anchorId="75C05AAC" id="Freeform: Shape 10" o:spid="_x0000_s1026" alt="&quot;&quot;" style="position:absolute;margin-left:411.3pt;margin-top:-49.25pt;width:133.65pt;height:131.9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58240" behindDoc="1" locked="0" layoutInCell="1" allowOverlap="1" wp14:anchorId="7B1F2A2A" wp14:editId="1BD41ED6">
              <wp:simplePos x="0" y="0"/>
              <wp:positionH relativeFrom="column">
                <wp:posOffset>6307496</wp:posOffset>
              </wp:positionH>
              <wp:positionV relativeFrom="paragraph">
                <wp:posOffset>-776106</wp:posOffset>
              </wp:positionV>
              <wp:extent cx="687699" cy="678810"/>
              <wp:effectExtent l="0" t="0" r="0" b="0"/>
              <wp:wrapNone/>
              <wp:docPr id="571148276"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a:graphicData>
              </a:graphic>
            </wp:anchor>
          </w:drawing>
        </mc:Choice>
        <mc:Fallback>
          <w:pict>
            <v:shape w14:anchorId="3BD11256" id="Freeform: Shape 10" o:spid="_x0000_s1026" alt="&quot;&quot;" style="position:absolute;margin-left:496.65pt;margin-top:-61.1pt;width:54.15pt;height:53.45pt;rotation:180;flip:x y;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59264" behindDoc="1" locked="0" layoutInCell="1" allowOverlap="1" wp14:anchorId="18871B96" wp14:editId="33AFAD18">
              <wp:simplePos x="0" y="0"/>
              <wp:positionH relativeFrom="column">
                <wp:posOffset>5968131</wp:posOffset>
              </wp:positionH>
              <wp:positionV relativeFrom="paragraph">
                <wp:posOffset>-1077764</wp:posOffset>
              </wp:positionV>
              <wp:extent cx="342897" cy="338465"/>
              <wp:effectExtent l="0" t="0" r="635" b="4445"/>
              <wp:wrapNone/>
              <wp:docPr id="454853753"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a:graphicData>
              </a:graphic>
            </wp:anchor>
          </w:drawing>
        </mc:Choice>
        <mc:Fallback>
          <w:pict>
            <v:shape w14:anchorId="757BD376" id="Freeform: Shape 10" o:spid="_x0000_s1026" alt="&quot;&quot;" style="position:absolute;margin-left:469.95pt;margin-top:-84.85pt;width:27pt;height:26.65pt;rotation:180;flip:x 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A4908" w14:textId="77777777" w:rsidR="009F37C5" w:rsidRDefault="009F3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D6818" w14:textId="77777777" w:rsidR="00AE65FC" w:rsidRDefault="00AE65FC" w:rsidP="001E7D29">
      <w:pPr>
        <w:spacing w:after="0" w:line="240" w:lineRule="auto"/>
      </w:pPr>
      <w:r>
        <w:separator/>
      </w:r>
    </w:p>
  </w:footnote>
  <w:footnote w:type="continuationSeparator" w:id="0">
    <w:p w14:paraId="54091062" w14:textId="77777777" w:rsidR="00AE65FC" w:rsidRDefault="00AE65FC"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245EE" w14:textId="77777777" w:rsidR="009F37C5" w:rsidRDefault="009F3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1128B" w14:textId="6FBF2826" w:rsidR="002E4F42" w:rsidRPr="005F0BFF" w:rsidRDefault="009F37C5" w:rsidP="00812880">
    <w:pPr>
      <w:pStyle w:val="Header"/>
      <w:rPr>
        <w:b/>
        <w:bCs/>
        <w:noProof/>
        <w:sz w:val="48"/>
        <w:szCs w:val="48"/>
      </w:rPr>
    </w:pPr>
    <w:r>
      <w:rPr>
        <w:b/>
        <w:bCs/>
        <w:noProof/>
        <w:sz w:val="48"/>
        <w:szCs w:val="48"/>
      </w:rPr>
      <mc:AlternateContent>
        <mc:Choice Requires="wps">
          <w:drawing>
            <wp:anchor distT="0" distB="0" distL="114300" distR="114300" simplePos="0" relativeHeight="251654144" behindDoc="1" locked="0" layoutInCell="1" allowOverlap="1" wp14:anchorId="00E2DEBA" wp14:editId="5E426E2A">
              <wp:simplePos x="0" y="0"/>
              <wp:positionH relativeFrom="column">
                <wp:posOffset>-709654</wp:posOffset>
              </wp:positionH>
              <wp:positionV relativeFrom="paragraph">
                <wp:posOffset>-385639</wp:posOffset>
              </wp:positionV>
              <wp:extent cx="7785376" cy="456565"/>
              <wp:effectExtent l="0" t="0" r="0" b="635"/>
              <wp:wrapNone/>
              <wp:docPr id="81371899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785376" cy="4565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399F31" id="Rectangle 2" o:spid="_x0000_s1026" alt="&quot;&quot;" style="position:absolute;margin-left:-55.9pt;margin-top:-30.35pt;width:613pt;height:35.95p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" fillcolor="#3494ba [3204]" stroked="f" strokeweight="2pt"/>
          </w:pict>
        </mc:Fallback>
      </mc:AlternateContent>
    </w:r>
    <w:r>
      <w:rPr>
        <w:b/>
        <w:bCs/>
        <w:noProof/>
        <w:sz w:val="48"/>
        <w:szCs w:val="48"/>
      </w:rPr>
      <mc:AlternateContent>
        <mc:Choice Requires="wps">
          <w:drawing>
            <wp:anchor distT="0" distB="0" distL="114300" distR="114300" simplePos="0" relativeHeight="251652096" behindDoc="1" locked="0" layoutInCell="1" allowOverlap="1" wp14:anchorId="30C48822" wp14:editId="3F01804E">
              <wp:simplePos x="0" y="0"/>
              <wp:positionH relativeFrom="column">
                <wp:posOffset>-932290</wp:posOffset>
              </wp:positionH>
              <wp:positionV relativeFrom="paragraph">
                <wp:posOffset>-1602188</wp:posOffset>
              </wp:positionV>
              <wp:extent cx="4064435" cy="3624044"/>
              <wp:effectExtent l="0" t="0" r="0" b="0"/>
              <wp:wrapNone/>
              <wp:docPr id="1910795842"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anchor>
          </w:drawing>
        </mc:Choice>
        <mc:Fallback>
          <w:pict>
            <v:shape w14:anchorId="15662957" id="Freeform: Shape 10" o:spid="_x0000_s1026" alt="&quot;&quot;" style="position:absolute;margin-left:-73.4pt;margin-top:-126.15pt;width:320.05pt;height:285.35pt;rotation:180;flip:x;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58b6c0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b/>
        <w:bCs/>
        <w:noProof/>
        <w:sz w:val="48"/>
        <w:szCs w:val="48"/>
      </w:rPr>
      <mc:AlternateContent>
        <mc:Choice Requires="wps">
          <w:drawing>
            <wp:anchor distT="0" distB="0" distL="114300" distR="114300" simplePos="0" relativeHeight="251653120" behindDoc="1" locked="0" layoutInCell="1" allowOverlap="1" wp14:anchorId="17F7970A" wp14:editId="6C96A736">
              <wp:simplePos x="0" y="0"/>
              <wp:positionH relativeFrom="column">
                <wp:posOffset>-640059</wp:posOffset>
              </wp:positionH>
              <wp:positionV relativeFrom="paragraph">
                <wp:posOffset>-1159129</wp:posOffset>
              </wp:positionV>
              <wp:extent cx="3227832" cy="2880360"/>
              <wp:effectExtent l="0" t="0" r="0" b="0"/>
              <wp:wrapNone/>
              <wp:docPr id="1849581572" name="Freeform: Shape 18" hidden="1">
                <a:extLst xmlns:a="http://schemas.openxmlformats.org/drawingml/2006/main">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7832" cy="288036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a:graphicData>
              </a:graphic>
            </wp:anchor>
          </w:drawing>
        </mc:Choice>
        <mc:Fallback>
          <w:pict>
            <v:shape w14:anchorId="11F2CB41" id="Freeform: Shape 18" o:spid="_x0000_s1026" alt="&quot;&quot;" style="position:absolute;margin-left:-50.4pt;margin-top:-91.25pt;width:254.15pt;height:226.8pt;z-index:-251663360;visibility:hidden;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stroke joinstyle="miter"/>
              <v:path arrowok="t" o:connecttype="custom" o:connectlocs="1754883,2864739;1739798,2872084;1740702,2872434;1880314,2790174;1831540,2800675;1758379,2809076;1754895,2800675;1805992,2796475;1880314,2790174;2007183,2779181;2004205,2779942;2005732,2779673;1097030,2763396;1148706,2775472;1170771,2776522;1232318,2803826;1260189,2809076;1261932,2809602;1268319,2803826;1292705,2810127;1317092,2815377;1365143,2825482;1365866,2824829;1421607,2833230;1448316,2837430;1475026,2839530;1529606,2841631;1603928,2840580;1607154,2840580;1614380,2836904;1630638,2832179;1647186,2831917;1658509,2833229;1661557,2840580;1687540,2840580;1679412,2851081;1674766,2856332;1659669,2862633;1631798,2862633;1595799,2860533;1517993,2858433;1459929,2854232;1408833,2847931;1357736,2840580;1279931,2830079;1219545,2812227;1220243,2811769;1184706,2801726;1153351,2789125;1117352,2778623;1080191,2767071;1097030,2763396;1780618,2740882;1762876,2743330;1640169,2748933;1680572,2753419;1691024,2751319;1763024,2743969;1774872,2741885;1890866,2725666;1830601,2733983;1851281,2734517;1881039,2729529;2110853,2723237;1921838,2768755;2017490,2749482;899032,2701964;1032578,2753419;1080191,2767071;1116190,2778622;1152191,2789123;1183545,2801725;1176577,2806976;1157996,2803825;1091804,2781773;1059288,2770221;1026772,2757620;983804,2743969;946643,2729267;917612,2715615;899032,2701964;953612,2675711;1017482,2705115;1009354,2709315;935032,2676761;953612,2675711;717872,2604303;796839,2644208;813097,2661010;775936,2643157;748065,2627406;717872,2604303;856344,2577357;856355,2577656;860277,2581948;860709,2580150;2552266,2508424;2548049,2508741;2478372,2553897;2409856,2587501;2361082,2613754;2334373,2624255;2306503,2634756;2272825,2650508;2247277,2664159;2210116,2677812;2171794,2690413;2161342,2699864;2145084,2705115;2104440,2711415;2052182,2726117;2004570,2739768;1952312,2753420;1887280,2768122;1795540,2781773;1793217,2784924;1749107,2794896;1750250,2795425;1799235,2784351;1800185,2781773;1891926,2768122;1956958,2753420;2009215,2739768;2056828,2726117;2109085,2711415;2149730,2705115;2122216,2720044;2123020,2719816;2152053,2704064;2168311,2698814;2169394,2698543;2176439,2691463;2214762,2678861;2251923,2665210;2277471,2651558;2311148,2635807;2339018,2625305;2358130,2617792;2368051,2611653;2416825,2585401;2485340,2551797;560901,2493902;565310,2497322;566814,2498015;2560059,2466488;2559662,2466736;2559662,2467036;2561507,2467274;2561984,2466736;2585148,2450813;2578292,2455096;2577080,2456235;2581781,2453514;466081,2397919;509938,2444613;475164,2406879;2667371,2397888;2667267,2397921;2666499,2402680;2647919,2421582;2625854,2443634;2627184,2443356;2647919,2422631;2666499,2403729;2667371,2397888;579586,2374242;581886,2376772;582002,2376426;407811,2350172;438004,2368025;439487,2369604;453245,2372357;484454,2398478;527422,2429982;546003,2453084;556454,2464636;600582,2498240;587809,2507691;546712,2466398;544842,2466736;544842,2466736;583733,2505812;587809,2507691;600583,2498240;710904,2576999;688841,2583299;696969,2588551;664453,2589600;643550,2576999;623809,2563348;575035,2526593;529745,2489839;487939,2453084;468197,2435233;449617,2416331;456585,2407930;479810,2426832;505358,2444683;536712,2475137;539378,2477205;505358,2444683;480971,2426832;457745,2407930;432197,2379576;407811,2350172;2966109,2183203;2965521,2183432;2952836,2210959;2953918,2051644;2923143,2091842;2908045,2117045;2892949,2140148;2856949,2183203;2825595,2226258;2797724,2260912;2795399,2262197;2793498,2264745;2796563,2263013;2824433,2228359;2855788,2185304;2891788,2142249;2906885,2119147;2921981,2093944;2953336,2052988;3046674,2048000;3036948,2067690;3016045,2105494;3036948,2067690;3046674,2048000;3074109,2037237;3059012,2078191;3032303,2122296;3005593,2167452;2981207,2195805;2997465,2166402;3011400,2136998;3021851,2121247;3035786,2100244;3048561,2079242;3074109,2037237;2998942,1947221;2970755,1992081;2970236,1993159;2998625,1947976;3014402,1845616;2980523,1929320;2909256,2061050;2898821,2075968;2898755,2076091;2874368,2113895;2849981,2154851;2822111,2186354;2798885,2222059;2661854,2361724;2616564,2396379;2612218,2399365;2610343,2401082;2591406,2415043;2575919,2431032;2519016,2469887;2510100,2474980;2485882,2492833;2482384,2494887;2477210,2499291;2431921,2526594;2386630,2551797;2381447,2554173;2350781,2572184;2341274,2576520;2332051,2582250;2300696,2598002;2271401,2608391;2206105,2638174;2052918,2689839;1946171,2714659;2032441,2699864;2048698,2696713;2100955,2679911;2133471,2670460;2185729,2646307;2244954,2627405;2282899,2613949;2299535,2605353;2314630,2601153;2335534,2590651;2341026,2587199;2355276,2574900;2386630,2558098;2422301,2542286;2435404,2534994;2480695,2507691;2500436,2490889;2522501,2478287;2579403,2439433;2620048,2404779;2665337,2370125;2802368,2230458;2821227,2201468;2822111,2198955;2852304,2156950;2861594,2144348;2873947,2128855;2877852,2122296;2902238,2084492;2949852,1995231;2996303,1899670;3009948,1860815;3141462,1752653;3137979,1754754;3137979,1754754;3152431,1690417;3152014,1692274;3155397,1695947;3165850,1706448;3172817,1702247;3172993,1701442;3168172,1704348;3156559,1694896;3142080,1571126;3141269,1571167;3139800,1571241;3140301,1576233;3139141,1602486;3134496,1618238;3106625,1658142;3099657,1692797;3092690,1704348;3081077,1754754;3068302,1794658;3054367,1833513;3046238,1863966;3036948,1895470;3044357,1885048;3050883,1862916;3056689,1831412;3070625,1792558;3083399,1752653;3095012,1702247;3101980,1690696;3108947,1656042;3136818,1616137;3118238,1696996;3104302,1764204;3072947,1850314;3066744,1859039;3064092,1872105;3055529,1894420;3023013,1958477;3007916,1992081;2998625,2009934;2987012,2028836;2955659,2079242;2921981,2128597;2879014,2194755;2831401,2259863;2800047,2296617;2766369,2332321;2754757,2347023;2741983,2361724;2722241,2376426;2689953,2408753;2690886,2412130;2657209,2443634;2621209,2466736;2592177,2487739;2564675,2505913;2568952,2505592;2599145,2485639;2628178,2464636;2664177,2441534;2697854,2410030;2696693,2405829;2729208,2373276;2748951,2358574;2761724,2343873;2773337,2329171;2807015,2293467;2838369,2256712;2885982,2191604;2928948,2125447;2962626,2076091;2993980,2025685;3005593,2006783;3014883,1988931;3029980,1955327;3062496,1891269;3075270,1848215;3106625,1762105;3120560,1694897;3139141,1614037;3143330,1599834;3140301,1599336;3141462,1573083;3167010,1548930;3153487,1599881;3153488,1599881;3167011,1548931;3177462,1538428;3170495,1552081;3170495,1552081;3168898,1580696;3168172,1607737;3156559,1640049;3156559,1643741;3170495,1607737;3172817,1552079;3178232,1541472;3127527,1493273;3119917,1509539;3117076,1533178;3113412,1522135;3112072,1523694;3115915,1535279;3113593,1552081;3118238,1565732;3121838,1565551;3119398,1558380;3121721,1541578;3127527,1493273;3225075,1464920;3227398,1465969;3226236,1510075;3227398,1540529;3223914,1596185;3220430,1627688;3209978,1673894;3206495,1712749;3189075,1784157;3172817,1846114;3143786,1857666;3146108,1851365;3150754,1807260;3168172,1761054;3182107,1753704;3182107,1753703;3197205,1673894;3205333,1636089;3212301,1597235;3218108,1560480;3220430,1525827;3221591,1496424;3223914,1480671;3225075,1464920;163556,978014;164134,978275;164188,978128;233619,827496;208071,870551;187168,886303;187118,887309;185096,927510;185154,927414;187168,887353;208071,871600;233619,828546;234489,829071;234925,828283;247553,736135;231295,746636;206909,792842;212488,796878;212670,796169;208071,792842;232457,746636;246853,737338;336972,676279;335506,677340;329279,698988;325359,709883;218522,886303;203424,929358;189489,973463;159296,1065873;139555,1128881;130264,1176137;125619,1200289;122135,1224442;111684,1289550;108200,1329455;114007,1371460;116728,1348572;116329,1341005;120974,1296900;131425,1231793;139714,1222798;151752,1149954;151168,1137282;162640,1107541;169466,1082570;167425,1086876;160458,1084776;143038,1129931;144200,1155134;136070,1203440;134910,1211841;123297,1224442;126780,1200289;131425,1176137;140715,1128881;160458,1065873;190651,973463;204586,929358;219682,886303;326520,709883;336972,676279;357877,571266;357875,571266;363681,575467;363681,575466;567130,421758;566907,421919;566230,422610;556744,431600;554346,434755;552780,436355;546003,445252;475165,520861;455423,541863;435682,563915;348423,651128;436842,562865;456583,540812;476326,519810;547163,444201;554346,434755;566230,422610;596609,349345;586586,352503;579132,355005;577358,357040;564583,367542;532067,386444;510004,408497;489101,430549;475165,442101;474691,441565;461520,455884;439165,480956;403166,516660;408972,522960;409083,522872;404326,517710;440326,482006;476326,442101;490261,430550;511164,408497;533228,386445;565744,367543;578518,357042;592454,352316;596853,351081;2278632,159619;2337857,183771;2363405,202673;2306503,177470;2278632,159619;2085859,82959;2132311,92410;2197342,121813;2085859,82959;1386770,76002;1362383,78759;1310125,85059;1259028,95561;1236965,101861;1211416,108162;1155512,118093;1145223,121814;1074385,143866;1004709,169069;955935,189022;923419,200573;843290,234177;804969,256230;767808,278282;708582,318186;652840,358091;599492,400175;604067,405347;615389,398324;625026,391828;659808,364392;715549,324487;774774,284583;811935,262529;850258,240477;930386,206874;961741,192172;1010514,172219;1080191,147016;1151029,124964;1180786,119679;1195160,115237;1390811,77068;1802071,53424;1826893,55656;1860571,66157;1835023,63007;1781604,53556;1802071,53424;1937216,45155;1984828,48305;2042891,69307;1970892,57756;1937216,45155;1548768,44892;1414640,51455;1321737,63006;1277609,73507;1239286,86109;1185867,92410;983804,162768;910644,192172;888580,199522;868838,208974;831677,226825;773613,254128;729485,285632;601744,375943;575049,396934;548932,418498;549486,418998;348585,632172;307940,682578;289359,713032;270779,741385;235940,800192;198044,854192;197619,855849;184844,887353;175554,902054;173231,904155;162925,935134;160458,953511;158135,979763;141877,1022819;126780,1065873;110522,1128881;101232,1186638;95426,1244394;103554,1204490;104308,1201196;105877,1185587;115167,1127831;118076,1128709;118329,1127733;115168,1126781;131426,1063773;146522,1020718;162706,977861;161620,977663;163942,951411;176716,902054;186006,887353;186318,886585;198781,855849;237102,801243;271941,742436;290521,714083;309102,683629;349747,633223;550648,420049;604067,375944;731807,285633;775936,254130;834000,226826;871161,208974;890903,199523;912967,192172;986128,162768;1188191,92411;1241610,86110;1279931,73509;1324060,63007;1416962,51455;1551090,45286;1658899,48557;1711927,0;1766507,3150;1822248,8401;1859409,16802;1883797,27303;1913990,22052;1959279,31504;1987150,38854;1985989,39905;1984828,47255;1937216,44105;1920958,39905;1904700,36754;1873345,30453;1841991,24152;1809475,19952;1773476,19952;1744443,19952;1699154,19952;1697026,19338;1677089,28353;1684057,38854;1753733,51455;1722727,51945;1723250,51981;1756056,51455;1783927,54606;1837346,64057;1862894,67208;1905862,75609;1949990,84010;1992957,93460;2035925,105012;2056828,110262;2077731,116563;2078001,116786;2092990,119123;2129316,131330;2134391,138282;2135795,138616;2168311,150167;2196182,160668;2224052,172220;2244955,182721;2258891,189022;2273987,196372;2325083,222626;2390115,260430;2423792,281433;2424767,282062;2441978,291517;3097335,1406113;3096843,1414901;3110108,1416614;3122882,1425015;3128689,1453368;3150752,1486972;3160044,1487736;3160044,1479622;3169484,1455908;3169333,1451269;3178623,1422915;3191398,1422915;3211139,1411364;3213461,1457570;3207656,1479622;3200688,1500624;3197203,1535279;3196043,1553130;3193720,1570983;3188768,1573968;3189075,1575182;3193819,1572322;3196043,1555230;3197203,1537379;3200688,1502724;3207656,1481722;3213461,1459670;3222752,1465971;3221591,1481722;3219268,1497474;3218107,1526878;3215784,1561531;3209978,1598286;3203010,1637140;3194881,1674944;3179785,1754754;3165850,1762105;3148430,1808310;3143785,1852416;3141462,1858716;3121721,1907022;3115914,1911222;3091528,1962678;3117076,1911222;3122882,1907022;3085721,2002582;3065979,2012034;3061885,2019440;3062496,2020434;3067141,2012033;3086883,2002582;3072947,2038287;3047399,2080291;3034626,2101294;3020690,2122296;3010238,2138048;2995142,2168502;2978884,2197905;2953336,2229409;2927788,2258812;2928852,2256830;2899916,2292416;2837207,2354374;2824860,2371551;2837207,2355423;2899916,2293466;2852304,2358573;2827771,2381807;2808077,2394899;2807014,2396379;2794701,2404944;2794240,2407930;2739659,2458335;2681595,2506641;2678909,2508403;2659532,2530793;2613080,2562297;2569665,2591741;2569510,2591912;2613080,2563348;2659532,2531844;2621209,2566497;2590000,2584875;2568410,2593120;2567790,2593802;2544564,2607453;2535812,2611121;2513792,2627274;2492307,2641057;2459791,2659959;2449341,2661010;2437723,2665679;2435917,2666918;2450501,2662059;2460953,2661010;2419147,2689362;2392437,2701965;2365728,2713516;2346863,2716075;2343664,2717716;2255406,2752370;2250906,2753295;2224052,2769172;2239148,2773372;2183407,2795425;2188052,2780724;2169472,2787024;2152053,2792274;2116053,2802776;2111243,2797555;2093988,2800675;2073085,2804876;2030118,2814327;2028701,2814923;2069602,2805925;2090505,2801725;2107923,2798575;2114891,2803825;2150891,2793324;2168310,2788074;2186890,2781773;2182245,2796475;2133471,2817477;2131080,2816872;2097472,2829028;2069602,2836379;2027795,2845830;2010522,2844518;1974392,2850875;1973215,2853181;1876829,2869983;1854764,2864732;1836184,2864732;1803668,2874184;1774636,2876284;1745604,2877334;1742450,2876112;1715992,2880353;1684057,2875233;1685219,2874184;1691024,2866832;1664316,2863683;1677089,2857382;1715412,2856331;1752573,2855282;1805990,2856331;1843151,2853181;1912828,2839529;1959279,2830079;1994118,2829028;1996541,2828010;1962764,2829029;1916313,2838480;1846636,2852132;1809475,2855282;1756056,2854232;1718895,2855282;1680572,2856332;1681734,2852132;1689862,2841631;2047537,2788074;2290245,2705115;2354114,2674661;2390115,2657859;2427276,2640007;2496952,2602203;2552694,2563348;2657209,2489839;2686240,2468837;2714111,2446785;2755917,2412130;2773337,2385878;2798358,2365136;2798560,2363833;2774499,2383777;2757079,2410030;2715273,2444684;2687402,2466736;2658371,2487739;2553856,2561247;2498114,2600103;2428438,2637907;2391277,2655758;2355276,2672560;2291407,2703014;2048698,2785974;1691024,2839530;1664316,2839530;1660831,2831129;1632960,2830079;1607412,2839530;1533090,2840580;1478511,2838480;1451801,2836379;1425092,2832179;1441180,2816660;1437865,2817477;1377920,2807439;1375156,2808027;1260190,2789125;1214900,2780724;1175416,2774423;1127804,2754470;1068578,2734518;1007031,2712465;1017482,2705115;1060450,2712465;1079031,2727167;1142900,2743969;1269480,2773372;1300834,2778623;1334512,2783873;1371673,2791225;1412624,2799232;1415800,2798575;1454123,2803826;1455284,2801726;1511025,2803826;1520316,2804876;1606250,2804876;1668959,2806976;1743281,2801726;1752572,2801726;1756056,2810127;1829216,2801726;1877990,2791225;1905860,2787024;1923280,2784924;1961602,2776523;1992957,2770222;2024311,2762871;2081824,2753870;2089344,2751320;2028957,2760771;1997602,2768122;1966248,2774423;1927925,2782824;1910507,2784924;1882636,2789125;1807152,2795425;1756056,2799626;1746766,2799626;1672444,2804876;1609735,2802776;1523800,2802776;1514510,2801726;1478511,2788074;1458768,2799626;1458718,2799716;1475026,2790174;1511027,2803825;1455285,2801725;1455724,2801468;1419285,2796475;1376318,2788074;1339157,2780724;1305480,2775472;1274126,2770222;1147545,2740819;1083676,2724017;1065095,2709315;1022127,2701964;958258,2672560;939677,2673611;873483,2643157;861871,2624255;864193,2623205;904839,2643157;945483,2663110;957096,2656809;909484,2628455;870000,2612704;815419,2584350;768968,2557047;695808,2528694;667938,2507692;673743,2505592;701614,2512942;643550,2458335;611034,2434183;580841,2410030;542519,2381677;486778,2326020;482953,2315211;471681,2305018;433359,2267213;428714,2248311;413617,2229409;411818,2226859;393874,2215757;359036,2170602;339295,2128597;336972,2128597;310263,2082392;284715,2036186;258005,1982631;233619,1928024;258005,1964778;282393,2010983;290521,2036186;293880,2040642;289746,2021200;278961,2003502;261407,1967805;240585,1936424;215037,1873417;193152,1808833;185962,1789999;154658,1677007;140814,1594981;140715,1597235;141877,1614037;147683,1652892;154651,1692797;143038,1658142;134910,1614037;125619,1614037;119812,1574133;111684,1548930;104716,1524777;84974,1505875;79168,1505875;73361,1479622;71039,1446018;75684,1398763;78006,1381961;81961,1370436;80039,1344156;82651,1305301;87297,1297426;87297,1292700;78006,1308452;69878,1297951;54781,1279049;52023,1264085;51297,1265397;46652,1307402;43168,1349406;39685,1381961;39685,1449168;40845,1483822;43168,1518476;32717,1551030;30394,1551030;23427,1488023;23427,1422915;29233,1372509;39680,1381955;30394,1371460;28072,1333655;30394,1275898;31555,1260147;35040,1233893;48975,1186638;55918,1155246;53620,1147783;45490,1189788;31555,1237044;28072,1263296;26910,1279049;24587,1336805;26910,1374609;21104,1425015;21104,1490123;28072,1553130;30394,1553130;45490,1612988;53620,1662343;71039,1712749;98474,1821141;100869,1841914;105878,1841914;131426,1897570;140717,1925924;123297,1901771;104716,1863966;103556,1874468;93452,1846147;86136,1847164;78006,1823012;50136,1765255;32717,1713799;31555,1670744;23427,1620338;17620,1569932;4846,1533178;12975,1337856;21104,1287450;14137,1260147;28072,1184538;31555,1166685;40845,1105778;65233,1061673;59426,1121530;65230,1111271;68716,1086745;69878,1059573;80329,1024918;96587,972412;116329,918856;117808,917351;126781,874751;139555,844297;154652,819094;184845,766588;209232,719333;244070,658426;269618,632172;290521,595419;307941,572316;326521,563915;331166,557614;349747,524010;385746,486206;386726,502007;384100,508648;421745,473605;440326,451553;464713,430550;466814,432661;465875,431600;496068,404296;526261,379094;558777,347590;604067,317136;652840,284583;682002,266185;701614,249928;736452,231026;773613,213174;778533,210887;791178,199654;811936,185871;834727,175370;850849,172014;853741,170119;1169609,54605;1181328,52301;1213738,42004;1236093,37934;1247750,37845;1252061,36754;1516832,5250;1592025,4988;1672444,6300;1673941,7315;1713089,3150;1749088,8400;1785089,14701;1803662,18519;1783927,13651;1747926,7350;1711927,2100;1711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b/>
        <w:bCs/>
        <w:noProof/>
        <w:sz w:val="48"/>
        <w:szCs w:val="48"/>
      </w:rPr>
      <mc:AlternateContent>
        <mc:Choice Requires="wps">
          <w:drawing>
            <wp:anchor distT="0" distB="0" distL="114300" distR="114300" simplePos="0" relativeHeight="251656192" behindDoc="1" locked="0" layoutInCell="1" allowOverlap="1" wp14:anchorId="2603CD68" wp14:editId="1C3B4FF0">
              <wp:simplePos x="0" y="0"/>
              <wp:positionH relativeFrom="column">
                <wp:posOffset>-413816</wp:posOffset>
              </wp:positionH>
              <wp:positionV relativeFrom="paragraph">
                <wp:posOffset>1367255</wp:posOffset>
              </wp:positionV>
              <wp:extent cx="687699" cy="613400"/>
              <wp:effectExtent l="0" t="0" r="0" b="0"/>
              <wp:wrapNone/>
              <wp:docPr id="1499802833"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4E5E6497" id="Freeform: Shape 10" o:spid="_x0000_s1026" alt="&quot;&quot;" style="position:absolute;margin-left:-32.6pt;margin-top:107.65pt;width:54.15pt;height:48.3pt;rotation:180;flip:x y;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b/>
        <w:bCs/>
        <w:noProof/>
        <w:sz w:val="48"/>
        <w:szCs w:val="48"/>
      </w:rPr>
      <mc:AlternateContent>
        <mc:Choice Requires="wps">
          <w:drawing>
            <wp:anchor distT="0" distB="0" distL="114300" distR="114300" simplePos="0" relativeHeight="251660288" behindDoc="1" locked="0" layoutInCell="1" allowOverlap="1" wp14:anchorId="0942ABBB" wp14:editId="759031C8">
              <wp:simplePos x="0" y="0"/>
              <wp:positionH relativeFrom="column">
                <wp:posOffset>2659322</wp:posOffset>
              </wp:positionH>
              <wp:positionV relativeFrom="paragraph">
                <wp:posOffset>-122180</wp:posOffset>
              </wp:positionV>
              <wp:extent cx="654685" cy="646430"/>
              <wp:effectExtent l="0" t="0" r="5715" b="1270"/>
              <wp:wrapNone/>
              <wp:docPr id="1213370374"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a:graphicData>
              </a:graphic>
            </wp:anchor>
          </w:drawing>
        </mc:Choice>
        <mc:Fallback>
          <w:pict>
            <v:shape w14:anchorId="4DC3B286" id="Freeform: Shape 10" o:spid="_x0000_s1026" alt="&quot;&quot;" style="position:absolute;margin-left:209.4pt;margin-top:-9.6pt;width:51.55pt;height:50.9pt;rotation:180;flip:x y;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b/>
        <w:bCs/>
        <w:noProof/>
        <w:sz w:val="48"/>
        <w:szCs w:val="48"/>
      </w:rPr>
      <mc:AlternateContent>
        <mc:Choice Requires="wps">
          <w:drawing>
            <wp:anchor distT="0" distB="0" distL="114300" distR="114300" simplePos="0" relativeHeight="251661312" behindDoc="1" locked="0" layoutInCell="1" allowOverlap="1" wp14:anchorId="35EF0CDD" wp14:editId="37D2AB1C">
              <wp:simplePos x="0" y="0"/>
              <wp:positionH relativeFrom="column">
                <wp:posOffset>2697030</wp:posOffset>
              </wp:positionH>
              <wp:positionV relativeFrom="paragraph">
                <wp:posOffset>584830</wp:posOffset>
              </wp:positionV>
              <wp:extent cx="303530" cy="299085"/>
              <wp:effectExtent l="0" t="0" r="1270" b="5715"/>
              <wp:wrapNone/>
              <wp:docPr id="1453898696"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4509BB1C" id="Freeform: Shape 10" o:spid="_x0000_s1026" alt="&quot;&quot;" style="position:absolute;margin-left:212.35pt;margin-top:46.05pt;width:23.9pt;height:23.55pt;rotation:180;flip:x y;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D58F1" w14:textId="77777777" w:rsidR="002C328B" w:rsidRDefault="002C328B" w:rsidP="002C328B">
    <w:pPr>
      <w:pStyle w:val="Header"/>
      <w:ind w:left="270"/>
      <w:rPr>
        <w:rFonts w:asciiTheme="majorHAnsi" w:hAnsiTheme="majorHAnsi"/>
        <w:color w:val="FFFFFF" w:themeColor="background1"/>
        <w:sz w:val="52"/>
        <w:szCs w:val="52"/>
      </w:rPr>
    </w:pPr>
    <w:r w:rsidRPr="00F84CAF">
      <w:rPr>
        <w:noProof/>
        <w:color w:val="FFFFFF" w:themeColor="background1"/>
        <w:sz w:val="64"/>
        <w:szCs w:val="64"/>
      </w:rPr>
      <mc:AlternateContent>
        <mc:Choice Requires="wpg">
          <w:drawing>
            <wp:anchor distT="0" distB="0" distL="114300" distR="114300" simplePos="0" relativeHeight="251663360" behindDoc="1" locked="0" layoutInCell="1" allowOverlap="1" wp14:anchorId="54E99D54" wp14:editId="41836E97">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1721095713" name="Group 1721095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931578090"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867212888" name="Freeform: Shape 18">
                        <a:extLs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28031452" name="Rectangle 22803145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1508"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80376582"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672288997" name="Freeform: Shape 10">
                        <a:extLs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1134817113"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326819489"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1160245178"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1770334650"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7C12A1F4" id="Group 1721095713" o:spid="_x0000_s1026" alt="&quot;&quot;" style="position:absolute;margin-left:0;margin-top:0;width:640.35pt;height:957.95pt;z-index:-251653120;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&#13;&#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58b6c0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28031452" o:spid="_x0000_s1029" alt="&quot;&quot;" style="position:absolute;left:23944;top:12160;width:56146;height:457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" fillcolor="#3494b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fill opacity="13107f" color2="#58b6c0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Pr>
        <w:rFonts w:asciiTheme="majorHAnsi" w:hAnsiTheme="majorHAnsi"/>
        <w:color w:val="FFFFFF" w:themeColor="background1"/>
        <w:sz w:val="64"/>
        <w:szCs w:val="64"/>
      </w:rPr>
      <w:t xml:space="preserve"> </w:t>
    </w:r>
    <w:r w:rsidRPr="00F84CAF">
      <w:rPr>
        <w:rFonts w:asciiTheme="majorHAnsi" w:hAnsiTheme="majorHAnsi"/>
        <w:color w:val="FFFFFF" w:themeColor="background1"/>
        <w:sz w:val="64"/>
        <w:szCs w:val="64"/>
      </w:rPr>
      <w:t>Debra</w:t>
    </w:r>
    <w:r>
      <w:rPr>
        <w:rFonts w:asciiTheme="majorHAnsi" w:hAnsiTheme="majorHAnsi"/>
        <w:color w:val="FFFFFF" w:themeColor="background1"/>
        <w:sz w:val="64"/>
        <w:szCs w:val="64"/>
      </w:rPr>
      <w:t xml:space="preserve"> A.</w:t>
    </w:r>
  </w:p>
  <w:p w14:paraId="6E49D71C" w14:textId="77777777" w:rsidR="002C328B" w:rsidRPr="00F84CAF" w:rsidRDefault="002C328B" w:rsidP="002C328B">
    <w:pPr>
      <w:pStyle w:val="Header"/>
      <w:ind w:firstLine="270"/>
      <w:rPr>
        <w:b/>
        <w:bCs/>
        <w:noProof/>
        <w:sz w:val="48"/>
        <w:szCs w:val="48"/>
      </w:rPr>
    </w:pPr>
    <w:r w:rsidRPr="00F84CAF">
      <w:rPr>
        <w:rFonts w:asciiTheme="majorHAnsi" w:hAnsiTheme="majorHAnsi"/>
        <w:b/>
        <w:bCs/>
        <w:color w:val="FFFFFF" w:themeColor="background1"/>
        <w:sz w:val="52"/>
        <w:szCs w:val="52"/>
      </w:rPr>
      <w:t>CONTEGN</w:t>
    </w:r>
    <w:r>
      <w:rPr>
        <w:rFonts w:asciiTheme="majorHAnsi" w:hAnsiTheme="majorHAnsi"/>
        <w:b/>
        <w:bCs/>
        <w:color w:val="FFFFFF" w:themeColor="background1"/>
        <w:sz w:val="52"/>
        <w:szCs w:val="52"/>
      </w:rPr>
      <w:t>I</w:t>
    </w:r>
  </w:p>
  <w:tbl>
    <w:tblPr>
      <w:tblW w:w="0" w:type="auto"/>
      <w:jc w:val="right"/>
      <w:tblLook w:val="0600" w:firstRow="0" w:lastRow="0" w:firstColumn="0" w:lastColumn="0" w:noHBand="1" w:noVBand="1"/>
    </w:tblPr>
    <w:tblGrid>
      <w:gridCol w:w="756"/>
      <w:gridCol w:w="3680"/>
    </w:tblGrid>
    <w:tr w:rsidR="002C328B" w:rsidRPr="00812880" w14:paraId="1381469A" w14:textId="77777777" w:rsidTr="0035678E">
      <w:trPr>
        <w:jc w:val="right"/>
      </w:trPr>
      <w:tc>
        <w:tcPr>
          <w:tcW w:w="432" w:type="dxa"/>
        </w:tcPr>
        <w:p w14:paraId="21CE4AE7" w14:textId="77777777" w:rsidR="002C328B" w:rsidRPr="00812880" w:rsidRDefault="002C328B" w:rsidP="002C328B">
          <w:pPr>
            <w:pStyle w:val="Header"/>
          </w:pPr>
          <w:r w:rsidRPr="00AE68A8">
            <w:rPr>
              <w:noProof/>
            </w:rPr>
            <mc:AlternateContent>
              <mc:Choice Requires="wpg">
                <w:drawing>
                  <wp:inline distT="0" distB="0" distL="0" distR="0" wp14:anchorId="7FFD18DC" wp14:editId="2BAF9F1E">
                    <wp:extent cx="337185" cy="333375"/>
                    <wp:effectExtent l="0" t="0" r="5715" b="0"/>
                    <wp:docPr id="1146541712" name="Group 1146541712"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333105933" name="Freeform: Shape 142"/>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a:noAutofit/>
                            </wps:bodyPr>
                          </wps:wsp>
                          <pic:pic xmlns:pic="http://schemas.openxmlformats.org/drawingml/2006/picture">
                            <pic:nvPicPr>
                              <pic:cNvPr id="228807251" name="Picture 23" descr="GPS icon"/>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E30FE3" id="Group 1146541712" o:spid="_x0000_s1026" alt="gps icon" style="width:26.55pt;height:26.25pt;mso-position-horizontal-relative:char;mso-position-vertical-relative:line" coordsize="337185,3333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">
                    <v:shape id="Freeform: Shape 142" o:spid="_x0000_s1027" style="position:absolute;width:337185;height:333375;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">
                      <v:imagedata r:id="rId2" o:title="GPS icon"/>
                      <v:path arrowok="t"/>
                    </v:shape>
                    <w10:anchorlock/>
                  </v:group>
                </w:pict>
              </mc:Fallback>
            </mc:AlternateContent>
          </w:r>
        </w:p>
      </w:tc>
      <w:tc>
        <w:tcPr>
          <w:tcW w:w="3680" w:type="dxa"/>
          <w:vAlign w:val="center"/>
        </w:tcPr>
        <w:p w14:paraId="021C51F8" w14:textId="77777777" w:rsidR="002C328B" w:rsidRPr="00812880" w:rsidRDefault="00000000" w:rsidP="0035678E">
          <w:pPr>
            <w:pStyle w:val="Header"/>
          </w:pPr>
          <w:sdt>
            <w:sdtPr>
              <w:rPr>
                <w:rStyle w:val="Strong"/>
              </w:rPr>
              <w:id w:val="-1455096738"/>
              <w:temporary/>
              <w:showingPlcHdr/>
              <w15:appearance w15:val="hidden"/>
            </w:sdtPr>
            <w:sdtContent>
              <w:r w:rsidR="002C328B" w:rsidRPr="00AF1A52">
                <w:rPr>
                  <w:rStyle w:val="Strong"/>
                </w:rPr>
                <w:t>Location:</w:t>
              </w:r>
            </w:sdtContent>
          </w:sdt>
          <w:r w:rsidR="002C328B" w:rsidRPr="00812880">
            <w:t xml:space="preserve"> </w:t>
          </w:r>
          <w:r w:rsidR="002C328B">
            <w:t>Kissimmee, F.L. 34746</w:t>
          </w:r>
        </w:p>
      </w:tc>
    </w:tr>
    <w:tr w:rsidR="002C328B" w:rsidRPr="00812880" w14:paraId="5CF19E00" w14:textId="77777777" w:rsidTr="00205AFA">
      <w:trPr>
        <w:jc w:val="right"/>
      </w:trPr>
      <w:tc>
        <w:tcPr>
          <w:tcW w:w="432" w:type="dxa"/>
          <w:vAlign w:val="bottom"/>
        </w:tcPr>
        <w:p w14:paraId="617E3B91" w14:textId="77777777" w:rsidR="002C328B" w:rsidRPr="00812880" w:rsidRDefault="002C328B" w:rsidP="002C328B">
          <w:pPr>
            <w:pStyle w:val="Header"/>
            <w:rPr>
              <w:noProof/>
            </w:rPr>
          </w:pPr>
          <w:r w:rsidRPr="00AE68A8">
            <w:rPr>
              <w:noProof/>
            </w:rPr>
            <mc:AlternateContent>
              <mc:Choice Requires="wpg">
                <w:drawing>
                  <wp:inline distT="0" distB="0" distL="0" distR="0" wp14:anchorId="0B780AA8" wp14:editId="173D90D2">
                    <wp:extent cx="337820" cy="337185"/>
                    <wp:effectExtent l="0" t="0" r="5080" b="5715"/>
                    <wp:docPr id="1944232260" name="Group 1944232260"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79492653" name="Freeform: Shape 162"/>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529620559" name="Picture 28" descr="Phone icon"/>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C44985" id="Group 1944232260" o:spid="_x0000_s1026" alt="phone icon" style="width:26.6pt;height:26.55pt;mso-position-horizontal-relative:char;mso-position-vertical-relative:line" coordsize="337820,337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">
                    <v:shape id="Freeform: Shape 162" o:spid="_x0000_s1027" style="position:absolute;width:337820;height:337185;visibility:visible;mso-wrap-style:square;v-text-anchor:middle" coordsize="2517880,251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&#13;&#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58b6c0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">
                      <v:imagedata r:id="rId4" o:title="Phone icon"/>
                      <v:path arrowok="t"/>
                    </v:shape>
                    <w10:anchorlock/>
                  </v:group>
                </w:pict>
              </mc:Fallback>
            </mc:AlternateContent>
          </w:r>
        </w:p>
      </w:tc>
      <w:tc>
        <w:tcPr>
          <w:tcW w:w="3680" w:type="dxa"/>
          <w:vAlign w:val="center"/>
        </w:tcPr>
        <w:p w14:paraId="42C00E4E" w14:textId="77777777" w:rsidR="002C328B" w:rsidRDefault="002C328B" w:rsidP="002C328B">
          <w:pPr>
            <w:pStyle w:val="Header"/>
            <w:rPr>
              <w:rStyle w:val="Strong"/>
            </w:rPr>
          </w:pPr>
          <w:r>
            <w:rPr>
              <w:rStyle w:val="Strong"/>
            </w:rPr>
            <w:t>Cell:</w:t>
          </w:r>
          <w:r w:rsidRPr="00812880">
            <w:t xml:space="preserve"> </w:t>
          </w:r>
          <w:r>
            <w:t>917•520•7024</w:t>
          </w:r>
        </w:p>
      </w:tc>
    </w:tr>
    <w:tr w:rsidR="002C328B" w:rsidRPr="00812880" w14:paraId="2D7A6E9A" w14:textId="77777777" w:rsidTr="00205AFA">
      <w:trPr>
        <w:jc w:val="right"/>
      </w:trPr>
      <w:tc>
        <w:tcPr>
          <w:tcW w:w="432" w:type="dxa"/>
          <w:vAlign w:val="bottom"/>
        </w:tcPr>
        <w:p w14:paraId="3C4753C5" w14:textId="77777777" w:rsidR="002C328B" w:rsidRPr="00812880" w:rsidRDefault="002C328B" w:rsidP="002C328B">
          <w:pPr>
            <w:pStyle w:val="Header"/>
          </w:pPr>
          <w:r w:rsidRPr="00AE68A8">
            <w:rPr>
              <w:noProof/>
            </w:rPr>
            <mc:AlternateContent>
              <mc:Choice Requires="wpg">
                <w:drawing>
                  <wp:inline distT="0" distB="0" distL="0" distR="0" wp14:anchorId="2FE98E33" wp14:editId="2E010010">
                    <wp:extent cx="338455" cy="346075"/>
                    <wp:effectExtent l="0" t="0" r="4445" b="0"/>
                    <wp:docPr id="2109010506" name="Group 2109010506"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1102471905"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20638703" name="Picture 32" descr="Email icon"/>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4A65E4D" id="Group 2109010506" o:spid="_x0000_s1026" alt="email icon" style="width:26.65pt;height:27.25pt;mso-position-horizontal-relative:char;mso-position-vertical-relative:line" coordsize="338455,3460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">
                    <v:shape id="Freeform: Shape 273" o:spid="_x0000_s1027" style="position:absolute;width:338455;height:346075;visibility:visible;mso-wrap-style:square;v-text-anchor:middle" coordsize="2731203,279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&#13;&#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7a8c8e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">
                      <v:imagedata r:id="rId6" o:title="Email icon"/>
                    </v:shape>
                    <w10:anchorlock/>
                  </v:group>
                </w:pict>
              </mc:Fallback>
            </mc:AlternateContent>
          </w:r>
        </w:p>
      </w:tc>
      <w:tc>
        <w:tcPr>
          <w:tcW w:w="3680" w:type="dxa"/>
          <w:vAlign w:val="center"/>
        </w:tcPr>
        <w:p w14:paraId="17658A61" w14:textId="77777777" w:rsidR="002C328B" w:rsidRPr="00812880" w:rsidRDefault="002C328B" w:rsidP="002C328B">
          <w:pPr>
            <w:pStyle w:val="Header"/>
          </w:pPr>
          <w:r>
            <w:rPr>
              <w:rStyle w:val="Strong"/>
            </w:rPr>
            <w:t>E-mail:</w:t>
          </w:r>
          <w:r w:rsidRPr="00812880">
            <w:t xml:space="preserve"> </w:t>
          </w:r>
          <w:r>
            <w:t>dcontegni@gmail.com</w:t>
          </w:r>
        </w:p>
      </w:tc>
    </w:tr>
    <w:tr w:rsidR="002C328B" w:rsidRPr="00812880" w14:paraId="33977829" w14:textId="77777777" w:rsidTr="00205AFA">
      <w:trPr>
        <w:jc w:val="right"/>
      </w:trPr>
      <w:tc>
        <w:tcPr>
          <w:tcW w:w="432" w:type="dxa"/>
          <w:vAlign w:val="bottom"/>
        </w:tcPr>
        <w:p w14:paraId="4CF1C8BC" w14:textId="77777777" w:rsidR="002C328B" w:rsidRPr="00812880" w:rsidRDefault="002C328B" w:rsidP="002C328B">
          <w:pPr>
            <w:pStyle w:val="Header"/>
          </w:pPr>
          <w:r w:rsidRPr="00AE68A8">
            <w:rPr>
              <w:noProof/>
            </w:rPr>
            <mc:AlternateContent>
              <mc:Choice Requires="wpg">
                <w:drawing>
                  <wp:inline distT="0" distB="0" distL="0" distR="0" wp14:anchorId="776C2EDD" wp14:editId="0C4ED850">
                    <wp:extent cx="338455" cy="346075"/>
                    <wp:effectExtent l="0" t="0" r="4445" b="0"/>
                    <wp:docPr id="180998526" name="Group 180998526"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1952391825"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2087234593" name="Picture 36" descr="website icon"/>
                              <pic:cNvPicPr>
                                <a:picLocks noChangeAspect="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062F05" id="Group 180998526" o:spid="_x0000_s1026" alt="website icon" style="width:26.65pt;height:27.25pt;mso-position-horizontal-relative:char;mso-position-vertical-relative:line" coordsize="338455,3460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">
                    <v:shape id="Freeform: Shape 273" o:spid="_x0000_s1027" style="position:absolute;width:338455;height:346075;visibility:visible;mso-wrap-style:square;v-text-anchor:middle" coordsize="2731203,279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&#13;&#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75bda7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">
                      <v:imagedata r:id="rId8" o:title="website icon"/>
                      <v:path arrowok="t"/>
                    </v:shape>
                    <w10:anchorlock/>
                  </v:group>
                </w:pict>
              </mc:Fallback>
            </mc:AlternateContent>
          </w:r>
        </w:p>
      </w:tc>
      <w:tc>
        <w:tcPr>
          <w:tcW w:w="3680" w:type="dxa"/>
          <w:vAlign w:val="center"/>
        </w:tcPr>
        <w:p w14:paraId="72AEB660" w14:textId="77777777" w:rsidR="002C328B" w:rsidRPr="00812880" w:rsidRDefault="002C328B" w:rsidP="002C328B">
          <w:pPr>
            <w:pStyle w:val="Header"/>
          </w:pPr>
          <w:r>
            <w:rPr>
              <w:rStyle w:val="Strong"/>
            </w:rPr>
            <w:t>URL:</w:t>
          </w:r>
          <w:r w:rsidRPr="00812880">
            <w:t xml:space="preserve"> </w:t>
          </w:r>
          <w:r w:rsidRPr="00142AD7">
            <w:rPr>
              <w:rFonts w:cstheme="minorHAnsi"/>
            </w:rPr>
            <w:t>www.creativelyinvited.org</w:t>
          </w:r>
        </w:p>
      </w:tc>
    </w:tr>
  </w:tbl>
  <w:p w14:paraId="60B47C36" w14:textId="77777777" w:rsidR="002C328B" w:rsidRDefault="002C32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65D1172"/>
    <w:multiLevelType w:val="multilevel"/>
    <w:tmpl w:val="F4480208"/>
    <w:lvl w:ilvl="0">
      <w:start w:val="1"/>
      <w:numFmt w:val="bullet"/>
      <w:lvlText w:val=""/>
      <w:lvlJc w:val="left"/>
      <w:pPr>
        <w:ind w:left="360" w:hanging="360"/>
      </w:pPr>
      <w:rPr>
        <w:rFonts w:ascii="Symbol" w:hAnsi="Symbol" w:hint="default"/>
        <w:b/>
        <w:i w:val="0"/>
        <w:sz w:val="24"/>
      </w:rPr>
    </w:lvl>
    <w:lvl w:ilvl="1">
      <w:start w:val="1"/>
      <w:numFmt w:val="lowerLetter"/>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4DBC5F4E"/>
    <w:multiLevelType w:val="hybridMultilevel"/>
    <w:tmpl w:val="11A8B43C"/>
    <w:lvl w:ilvl="0" w:tplc="04090005">
      <w:start w:val="1"/>
      <w:numFmt w:val="bullet"/>
      <w:lvlText w:val=""/>
      <w:lvlJc w:val="left"/>
      <w:pPr>
        <w:ind w:left="720" w:hanging="360"/>
      </w:pPr>
      <w:rPr>
        <w:rFonts w:ascii="Wingdings" w:hAnsi="Wingdings" w:hint="default"/>
        <w:color w:val="3494BA"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5"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63784FA6"/>
    <w:multiLevelType w:val="multilevel"/>
    <w:tmpl w:val="F4480208"/>
    <w:lvl w:ilvl="0">
      <w:start w:val="1"/>
      <w:numFmt w:val="bullet"/>
      <w:lvlText w:val=""/>
      <w:lvlJc w:val="left"/>
      <w:pPr>
        <w:ind w:left="360" w:hanging="360"/>
      </w:pPr>
      <w:rPr>
        <w:rFonts w:ascii="Symbol" w:hAnsi="Symbol" w:hint="default"/>
        <w:b/>
        <w:i w:val="0"/>
        <w:sz w:val="24"/>
      </w:rPr>
    </w:lvl>
    <w:lvl w:ilvl="1">
      <w:start w:val="1"/>
      <w:numFmt w:val="lowerLetter"/>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7"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1"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785340467">
    <w:abstractNumId w:val="38"/>
  </w:num>
  <w:num w:numId="2" w16cid:durableId="675303562">
    <w:abstractNumId w:val="20"/>
  </w:num>
  <w:num w:numId="3" w16cid:durableId="1866598070">
    <w:abstractNumId w:val="21"/>
  </w:num>
  <w:num w:numId="4" w16cid:durableId="619382333">
    <w:abstractNumId w:val="12"/>
  </w:num>
  <w:num w:numId="5" w16cid:durableId="553009715">
    <w:abstractNumId w:val="39"/>
  </w:num>
  <w:num w:numId="6" w16cid:durableId="649676312">
    <w:abstractNumId w:val="9"/>
  </w:num>
  <w:num w:numId="7" w16cid:durableId="2049403809">
    <w:abstractNumId w:val="7"/>
  </w:num>
  <w:num w:numId="8" w16cid:durableId="458110885">
    <w:abstractNumId w:val="6"/>
  </w:num>
  <w:num w:numId="9" w16cid:durableId="237449470">
    <w:abstractNumId w:val="5"/>
  </w:num>
  <w:num w:numId="10" w16cid:durableId="1680352361">
    <w:abstractNumId w:val="4"/>
  </w:num>
  <w:num w:numId="11" w16cid:durableId="691296507">
    <w:abstractNumId w:val="8"/>
  </w:num>
  <w:num w:numId="12" w16cid:durableId="840587789">
    <w:abstractNumId w:val="3"/>
  </w:num>
  <w:num w:numId="13" w16cid:durableId="1592275053">
    <w:abstractNumId w:val="2"/>
  </w:num>
  <w:num w:numId="14" w16cid:durableId="526139946">
    <w:abstractNumId w:val="1"/>
  </w:num>
  <w:num w:numId="15" w16cid:durableId="736367541">
    <w:abstractNumId w:val="0"/>
  </w:num>
  <w:num w:numId="16" w16cid:durableId="648289217">
    <w:abstractNumId w:val="13"/>
  </w:num>
  <w:num w:numId="17" w16cid:durableId="1348097404">
    <w:abstractNumId w:val="19"/>
  </w:num>
  <w:num w:numId="18" w16cid:durableId="1574389533">
    <w:abstractNumId w:val="17"/>
  </w:num>
  <w:num w:numId="19" w16cid:durableId="681206835">
    <w:abstractNumId w:val="16"/>
  </w:num>
  <w:num w:numId="20" w16cid:durableId="851529200">
    <w:abstractNumId w:val="15"/>
  </w:num>
  <w:num w:numId="21" w16cid:durableId="1417284086">
    <w:abstractNumId w:val="23"/>
  </w:num>
  <w:num w:numId="22" w16cid:durableId="3821765">
    <w:abstractNumId w:val="3"/>
    <w:lvlOverride w:ilvl="0">
      <w:startOverride w:val="1"/>
    </w:lvlOverride>
  </w:num>
  <w:num w:numId="23" w16cid:durableId="1895503171">
    <w:abstractNumId w:val="3"/>
    <w:lvlOverride w:ilvl="0">
      <w:startOverride w:val="1"/>
    </w:lvlOverride>
  </w:num>
  <w:num w:numId="24" w16cid:durableId="2064519952">
    <w:abstractNumId w:val="2"/>
    <w:lvlOverride w:ilvl="0">
      <w:startOverride w:val="1"/>
    </w:lvlOverride>
  </w:num>
  <w:num w:numId="25" w16cid:durableId="1523863958">
    <w:abstractNumId w:val="34"/>
  </w:num>
  <w:num w:numId="26" w16cid:durableId="2137065004">
    <w:abstractNumId w:val="11"/>
  </w:num>
  <w:num w:numId="27" w16cid:durableId="879442005">
    <w:abstractNumId w:val="24"/>
  </w:num>
  <w:num w:numId="28" w16cid:durableId="611982799">
    <w:abstractNumId w:val="11"/>
  </w:num>
  <w:num w:numId="29" w16cid:durableId="645280954">
    <w:abstractNumId w:val="33"/>
  </w:num>
  <w:num w:numId="30" w16cid:durableId="240069940">
    <w:abstractNumId w:val="25"/>
  </w:num>
  <w:num w:numId="31" w16cid:durableId="1572688969">
    <w:abstractNumId w:val="41"/>
  </w:num>
  <w:num w:numId="32" w16cid:durableId="1946889022">
    <w:abstractNumId w:val="35"/>
  </w:num>
  <w:num w:numId="33" w16cid:durableId="2033917024">
    <w:abstractNumId w:val="18"/>
  </w:num>
  <w:num w:numId="34" w16cid:durableId="1345938040">
    <w:abstractNumId w:val="27"/>
  </w:num>
  <w:num w:numId="35" w16cid:durableId="837572474">
    <w:abstractNumId w:val="10"/>
  </w:num>
  <w:num w:numId="36" w16cid:durableId="148984980">
    <w:abstractNumId w:val="28"/>
  </w:num>
  <w:num w:numId="37" w16cid:durableId="1951814528">
    <w:abstractNumId w:val="31"/>
  </w:num>
  <w:num w:numId="38" w16cid:durableId="1968854043">
    <w:abstractNumId w:val="26"/>
  </w:num>
  <w:num w:numId="39" w16cid:durableId="369719911">
    <w:abstractNumId w:val="40"/>
  </w:num>
  <w:num w:numId="40" w16cid:durableId="832138776">
    <w:abstractNumId w:val="29"/>
  </w:num>
  <w:num w:numId="41" w16cid:durableId="796534012">
    <w:abstractNumId w:val="22"/>
  </w:num>
  <w:num w:numId="42" w16cid:durableId="1057507029">
    <w:abstractNumId w:val="30"/>
  </w:num>
  <w:num w:numId="43" w16cid:durableId="689840684">
    <w:abstractNumId w:val="37"/>
  </w:num>
  <w:num w:numId="44" w16cid:durableId="1289974771">
    <w:abstractNumId w:val="36"/>
  </w:num>
  <w:num w:numId="45" w16cid:durableId="441071186">
    <w:abstractNumId w:val="14"/>
  </w:num>
  <w:num w:numId="46" w16cid:durableId="138860121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CAF"/>
    <w:rsid w:val="0000418E"/>
    <w:rsid w:val="00015440"/>
    <w:rsid w:val="00016839"/>
    <w:rsid w:val="00042FB3"/>
    <w:rsid w:val="00055973"/>
    <w:rsid w:val="00057671"/>
    <w:rsid w:val="00066754"/>
    <w:rsid w:val="0007427C"/>
    <w:rsid w:val="00084752"/>
    <w:rsid w:val="00086540"/>
    <w:rsid w:val="00087AEE"/>
    <w:rsid w:val="000958F1"/>
    <w:rsid w:val="000A324B"/>
    <w:rsid w:val="000D445D"/>
    <w:rsid w:val="000D479D"/>
    <w:rsid w:val="000F4987"/>
    <w:rsid w:val="000F65EC"/>
    <w:rsid w:val="00103670"/>
    <w:rsid w:val="0011573E"/>
    <w:rsid w:val="0012634B"/>
    <w:rsid w:val="001269DE"/>
    <w:rsid w:val="00140DAE"/>
    <w:rsid w:val="00142AD7"/>
    <w:rsid w:val="0015180F"/>
    <w:rsid w:val="001746FC"/>
    <w:rsid w:val="00184D56"/>
    <w:rsid w:val="00193653"/>
    <w:rsid w:val="001C329C"/>
    <w:rsid w:val="001D15D7"/>
    <w:rsid w:val="001E286F"/>
    <w:rsid w:val="001E7D29"/>
    <w:rsid w:val="0021616D"/>
    <w:rsid w:val="00227312"/>
    <w:rsid w:val="002404F5"/>
    <w:rsid w:val="002625E5"/>
    <w:rsid w:val="00270D66"/>
    <w:rsid w:val="00275260"/>
    <w:rsid w:val="00276FA1"/>
    <w:rsid w:val="00285B87"/>
    <w:rsid w:val="00291B4A"/>
    <w:rsid w:val="002A1AF6"/>
    <w:rsid w:val="002C328B"/>
    <w:rsid w:val="002C3D7E"/>
    <w:rsid w:val="002E4F42"/>
    <w:rsid w:val="00311650"/>
    <w:rsid w:val="0032131A"/>
    <w:rsid w:val="003310BF"/>
    <w:rsid w:val="00333DF8"/>
    <w:rsid w:val="00334829"/>
    <w:rsid w:val="003448DB"/>
    <w:rsid w:val="00352B99"/>
    <w:rsid w:val="00354C22"/>
    <w:rsid w:val="0035678E"/>
    <w:rsid w:val="00357641"/>
    <w:rsid w:val="00360B6E"/>
    <w:rsid w:val="00361DEE"/>
    <w:rsid w:val="0037197B"/>
    <w:rsid w:val="00380E0A"/>
    <w:rsid w:val="003834F7"/>
    <w:rsid w:val="00394EF4"/>
    <w:rsid w:val="003E5EB5"/>
    <w:rsid w:val="00406240"/>
    <w:rsid w:val="00410612"/>
    <w:rsid w:val="00411F8B"/>
    <w:rsid w:val="00414A34"/>
    <w:rsid w:val="004203B0"/>
    <w:rsid w:val="004230D9"/>
    <w:rsid w:val="00427F47"/>
    <w:rsid w:val="00450670"/>
    <w:rsid w:val="004724BD"/>
    <w:rsid w:val="00477352"/>
    <w:rsid w:val="0048124E"/>
    <w:rsid w:val="0048317B"/>
    <w:rsid w:val="00491C23"/>
    <w:rsid w:val="00493730"/>
    <w:rsid w:val="004B5C09"/>
    <w:rsid w:val="004E227E"/>
    <w:rsid w:val="004F6723"/>
    <w:rsid w:val="00500DD1"/>
    <w:rsid w:val="00521AE3"/>
    <w:rsid w:val="00524252"/>
    <w:rsid w:val="00535B54"/>
    <w:rsid w:val="00554276"/>
    <w:rsid w:val="00564D17"/>
    <w:rsid w:val="00567050"/>
    <w:rsid w:val="00570173"/>
    <w:rsid w:val="00570641"/>
    <w:rsid w:val="005828F8"/>
    <w:rsid w:val="005D3902"/>
    <w:rsid w:val="005E0ED9"/>
    <w:rsid w:val="005F0BFF"/>
    <w:rsid w:val="00616B41"/>
    <w:rsid w:val="00620AE8"/>
    <w:rsid w:val="0064628C"/>
    <w:rsid w:val="0065214E"/>
    <w:rsid w:val="00655EE2"/>
    <w:rsid w:val="006771EF"/>
    <w:rsid w:val="00680296"/>
    <w:rsid w:val="006853BC"/>
    <w:rsid w:val="00686E45"/>
    <w:rsid w:val="00687389"/>
    <w:rsid w:val="006928C1"/>
    <w:rsid w:val="006966F9"/>
    <w:rsid w:val="006D5463"/>
    <w:rsid w:val="006E015E"/>
    <w:rsid w:val="006F03D4"/>
    <w:rsid w:val="00700B1F"/>
    <w:rsid w:val="007257E9"/>
    <w:rsid w:val="00740105"/>
    <w:rsid w:val="00741CBA"/>
    <w:rsid w:val="00744B1E"/>
    <w:rsid w:val="00756D9C"/>
    <w:rsid w:val="007619BD"/>
    <w:rsid w:val="00771C24"/>
    <w:rsid w:val="007777D8"/>
    <w:rsid w:val="00781863"/>
    <w:rsid w:val="00792701"/>
    <w:rsid w:val="007B2549"/>
    <w:rsid w:val="007D5836"/>
    <w:rsid w:val="007F1E7F"/>
    <w:rsid w:val="007F34A4"/>
    <w:rsid w:val="0081077D"/>
    <w:rsid w:val="00812880"/>
    <w:rsid w:val="00815563"/>
    <w:rsid w:val="008240DA"/>
    <w:rsid w:val="00825B23"/>
    <w:rsid w:val="00840A7C"/>
    <w:rsid w:val="008429E5"/>
    <w:rsid w:val="00863BD4"/>
    <w:rsid w:val="00863E6E"/>
    <w:rsid w:val="00867EA4"/>
    <w:rsid w:val="00880C14"/>
    <w:rsid w:val="00897D88"/>
    <w:rsid w:val="008A0319"/>
    <w:rsid w:val="008D43E9"/>
    <w:rsid w:val="008E3C0E"/>
    <w:rsid w:val="008E421A"/>
    <w:rsid w:val="008E476B"/>
    <w:rsid w:val="008F0F63"/>
    <w:rsid w:val="00922A60"/>
    <w:rsid w:val="00927C63"/>
    <w:rsid w:val="00932F50"/>
    <w:rsid w:val="0094637B"/>
    <w:rsid w:val="00955A78"/>
    <w:rsid w:val="00961561"/>
    <w:rsid w:val="009921B8"/>
    <w:rsid w:val="0099515C"/>
    <w:rsid w:val="009A1718"/>
    <w:rsid w:val="009A6621"/>
    <w:rsid w:val="009D0F33"/>
    <w:rsid w:val="009D4984"/>
    <w:rsid w:val="009D6901"/>
    <w:rsid w:val="009F37C5"/>
    <w:rsid w:val="009F4E19"/>
    <w:rsid w:val="00A07662"/>
    <w:rsid w:val="00A14422"/>
    <w:rsid w:val="00A21B71"/>
    <w:rsid w:val="00A25111"/>
    <w:rsid w:val="00A330C7"/>
    <w:rsid w:val="00A3439E"/>
    <w:rsid w:val="00A37F9E"/>
    <w:rsid w:val="00A40085"/>
    <w:rsid w:val="00A47DF6"/>
    <w:rsid w:val="00A60E11"/>
    <w:rsid w:val="00A637D7"/>
    <w:rsid w:val="00A63D35"/>
    <w:rsid w:val="00A76901"/>
    <w:rsid w:val="00A826F1"/>
    <w:rsid w:val="00A9231C"/>
    <w:rsid w:val="00AA2532"/>
    <w:rsid w:val="00AA702D"/>
    <w:rsid w:val="00AD4A91"/>
    <w:rsid w:val="00AD7BEC"/>
    <w:rsid w:val="00AE1F88"/>
    <w:rsid w:val="00AE20AD"/>
    <w:rsid w:val="00AE361F"/>
    <w:rsid w:val="00AE5370"/>
    <w:rsid w:val="00AE65FC"/>
    <w:rsid w:val="00AF1A52"/>
    <w:rsid w:val="00B0508C"/>
    <w:rsid w:val="00B122D3"/>
    <w:rsid w:val="00B247A9"/>
    <w:rsid w:val="00B30368"/>
    <w:rsid w:val="00B37241"/>
    <w:rsid w:val="00B435B5"/>
    <w:rsid w:val="00B565D8"/>
    <w:rsid w:val="00B5779A"/>
    <w:rsid w:val="00B63E8A"/>
    <w:rsid w:val="00B64D24"/>
    <w:rsid w:val="00B7147D"/>
    <w:rsid w:val="00B75CFC"/>
    <w:rsid w:val="00B76AB4"/>
    <w:rsid w:val="00B801A6"/>
    <w:rsid w:val="00B813BB"/>
    <w:rsid w:val="00B853F9"/>
    <w:rsid w:val="00B87125"/>
    <w:rsid w:val="00B92231"/>
    <w:rsid w:val="00B97A47"/>
    <w:rsid w:val="00BA2CE6"/>
    <w:rsid w:val="00BB018B"/>
    <w:rsid w:val="00BC37E3"/>
    <w:rsid w:val="00BD1747"/>
    <w:rsid w:val="00BD1B3B"/>
    <w:rsid w:val="00BD2B06"/>
    <w:rsid w:val="00BD3B53"/>
    <w:rsid w:val="00BD63F7"/>
    <w:rsid w:val="00BE28A4"/>
    <w:rsid w:val="00BE2FFB"/>
    <w:rsid w:val="00BF68C7"/>
    <w:rsid w:val="00C00194"/>
    <w:rsid w:val="00C14973"/>
    <w:rsid w:val="00C1643D"/>
    <w:rsid w:val="00C232C7"/>
    <w:rsid w:val="00C261A9"/>
    <w:rsid w:val="00C314BE"/>
    <w:rsid w:val="00C42793"/>
    <w:rsid w:val="00C47362"/>
    <w:rsid w:val="00C601ED"/>
    <w:rsid w:val="00C7624A"/>
    <w:rsid w:val="00C8234D"/>
    <w:rsid w:val="00CD4CE6"/>
    <w:rsid w:val="00CE5A5C"/>
    <w:rsid w:val="00D30F3F"/>
    <w:rsid w:val="00D31AB7"/>
    <w:rsid w:val="00D50D23"/>
    <w:rsid w:val="00D512BB"/>
    <w:rsid w:val="00D53571"/>
    <w:rsid w:val="00D7068F"/>
    <w:rsid w:val="00D832A1"/>
    <w:rsid w:val="00D87431"/>
    <w:rsid w:val="00DA3B1A"/>
    <w:rsid w:val="00DB580A"/>
    <w:rsid w:val="00DB62AD"/>
    <w:rsid w:val="00DC6078"/>
    <w:rsid w:val="00DC79AD"/>
    <w:rsid w:val="00DD2075"/>
    <w:rsid w:val="00DD73B4"/>
    <w:rsid w:val="00DE01D4"/>
    <w:rsid w:val="00DE3C81"/>
    <w:rsid w:val="00DF2868"/>
    <w:rsid w:val="00DF7B22"/>
    <w:rsid w:val="00E3272E"/>
    <w:rsid w:val="00E352D8"/>
    <w:rsid w:val="00E522DA"/>
    <w:rsid w:val="00E557A0"/>
    <w:rsid w:val="00E70676"/>
    <w:rsid w:val="00EE325F"/>
    <w:rsid w:val="00EF6435"/>
    <w:rsid w:val="00F10F6B"/>
    <w:rsid w:val="00F23697"/>
    <w:rsid w:val="00F36BB7"/>
    <w:rsid w:val="00F84CAF"/>
    <w:rsid w:val="00F87EAA"/>
    <w:rsid w:val="00F92B25"/>
    <w:rsid w:val="00FA7DB4"/>
    <w:rsid w:val="00FB2C71"/>
    <w:rsid w:val="00FB2EE9"/>
    <w:rsid w:val="00FB3809"/>
    <w:rsid w:val="00FD2E3E"/>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2FC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76E8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76E8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A495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A495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3494BA" w:themeColor="accent1"/>
      </w:rPr>
      <w:tblPr/>
      <w:tcPr>
        <w:tcBorders>
          <w:top w:val="single" w:sz="18" w:space="0" w:color="3494B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9"/>
    <w:qFormat/>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76E8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76E8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A495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A495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76E8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3494BA" w:themeColor="accent1"/>
        <w:bottom w:val="single" w:sz="4" w:space="10" w:color="3494BA" w:themeColor="accent1"/>
      </w:pBdr>
      <w:spacing w:before="360" w:after="360"/>
      <w:jc w:val="center"/>
    </w:pPr>
    <w:rPr>
      <w:i/>
      <w:iCs/>
      <w:color w:val="276E8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76E8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76E8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373545"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76E8B" w:themeColor="accent1" w:themeShade="BF"/>
        <w:left w:val="single" w:sz="2" w:space="10" w:color="276E8B" w:themeColor="accent1" w:themeShade="BF"/>
        <w:bottom w:val="single" w:sz="2" w:space="10" w:color="276E8B" w:themeColor="accent1" w:themeShade="BF"/>
        <w:right w:val="single" w:sz="2" w:space="10" w:color="276E8B" w:themeColor="accent1" w:themeShade="BF"/>
      </w:pBdr>
      <w:ind w:left="1152" w:right="1152"/>
    </w:pPr>
    <w:rPr>
      <w:rFonts w:eastAsiaTheme="minorEastAsia"/>
      <w:i/>
      <w:iCs/>
      <w:color w:val="276E8B" w:themeColor="accent1" w:themeShade="BF"/>
    </w:rPr>
  </w:style>
  <w:style w:type="paragraph" w:styleId="BodyText">
    <w:name w:val="Body Text"/>
    <w:basedOn w:val="Normal"/>
    <w:link w:val="BodyTextChar"/>
    <w:unhideWhenUsed/>
    <w:rsid w:val="004230D9"/>
  </w:style>
  <w:style w:type="character" w:customStyle="1" w:styleId="BodyTextChar">
    <w:name w:val="Body Text Char"/>
    <w:basedOn w:val="DefaultParagraphFont"/>
    <w:link w:val="BodyText"/>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F6715"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3494BA" w:themeColor="accent1"/>
      <w:sz w:val="18"/>
    </w:rPr>
  </w:style>
  <w:style w:type="character" w:customStyle="1" w:styleId="HeaderChar">
    <w:name w:val="Header Char"/>
    <w:basedOn w:val="DefaultParagraphFont"/>
    <w:link w:val="Header"/>
    <w:uiPriority w:val="99"/>
    <w:rsid w:val="00AF1A52"/>
    <w:rPr>
      <w:rFonts w:cs="Calibri"/>
      <w:color w:val="3494B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6B9F25"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reativelyinvited.org/wp-content/uploads/2024/10/Debra-Contegni-Technical-Acumen.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bra/Library/Containers/com.microsoft.Word/Data/Library/Application%20Support/Microsoft/Office/16.0/DTS/Search/%7bC70DF89F-1E1B-844F-89EF-CCAF1B4A24DA%7dtf22781456_win32.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4.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DF94E2-3B08-4C7B-A3E5-350A8AD4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{C70DF89F-1E1B-844F-89EF-CCAF1B4A24DA}tf22781456_win32.dotx</Template>
  <TotalTime>0</TotalTime>
  <Pages>3</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2024-10-19T20:58:00Z</dcterms:created>
  <dcterms:modified xsi:type="dcterms:W3CDTF">2024-10-27T13:23:00Z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